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3274A" w14:textId="62A38B71" w:rsidR="00DD5E11" w:rsidRPr="00033F68" w:rsidRDefault="005377DC" w:rsidP="00033F68">
      <w:pPr>
        <w:pStyle w:val="Title"/>
      </w:pPr>
      <w:r w:rsidRPr="00033F68">
        <w:t>Template of Manuscripts for the SimTerm</w:t>
      </w:r>
      <w:r w:rsidR="00F64696">
        <w:t>.4E</w:t>
      </w:r>
      <w:r w:rsidRPr="00033F68">
        <w:t xml:space="preserve"> Conference</w:t>
      </w:r>
    </w:p>
    <w:p w14:paraId="35D72ADC" w14:textId="77777777" w:rsidR="005377DC" w:rsidRPr="005377DC" w:rsidRDefault="005377DC" w:rsidP="00033F68">
      <w:pPr>
        <w:pStyle w:val="Authorsnames"/>
      </w:pPr>
      <w:r w:rsidRPr="005377DC">
        <w:t xml:space="preserve">First </w:t>
      </w:r>
      <w:proofErr w:type="spellStart"/>
      <w:r w:rsidRPr="005377DC">
        <w:t>Author</w:t>
      </w:r>
      <w:r w:rsidRPr="005377DC">
        <w:rPr>
          <w:vertAlign w:val="superscript"/>
        </w:rPr>
        <w:t>a</w:t>
      </w:r>
      <w:proofErr w:type="spellEnd"/>
      <w:r w:rsidRPr="005377DC">
        <w:t xml:space="preserve">, Second </w:t>
      </w:r>
      <w:proofErr w:type="spellStart"/>
      <w:r w:rsidRPr="005377DC">
        <w:t>Author</w:t>
      </w:r>
      <w:r w:rsidRPr="005377DC">
        <w:rPr>
          <w:vertAlign w:val="superscript"/>
        </w:rPr>
        <w:t>b</w:t>
      </w:r>
      <w:proofErr w:type="spellEnd"/>
      <w:r w:rsidR="00C7421F">
        <w:t xml:space="preserve"> (CA),</w:t>
      </w:r>
      <w:r w:rsidRPr="005377DC">
        <w:t xml:space="preserve"> Third </w:t>
      </w:r>
      <w:proofErr w:type="spellStart"/>
      <w:proofErr w:type="gramStart"/>
      <w:r w:rsidRPr="005377DC">
        <w:t>Author</w:t>
      </w:r>
      <w:r w:rsidRPr="005377DC">
        <w:rPr>
          <w:vertAlign w:val="superscript"/>
        </w:rPr>
        <w:t>a</w:t>
      </w:r>
      <w:r w:rsidR="002D1CCD">
        <w:rPr>
          <w:vertAlign w:val="superscript"/>
        </w:rPr>
        <w:t>,c</w:t>
      </w:r>
      <w:proofErr w:type="spellEnd"/>
      <w:proofErr w:type="gramEnd"/>
      <w:r w:rsidRPr="005377DC">
        <w:t xml:space="preserve"> and F</w:t>
      </w:r>
      <w:r w:rsidRPr="002D1CCD">
        <w:t>ourth</w:t>
      </w:r>
      <w:r w:rsidRPr="005377DC">
        <w:t xml:space="preserve"> </w:t>
      </w:r>
      <w:proofErr w:type="spellStart"/>
      <w:r w:rsidRPr="005377DC">
        <w:t>Author</w:t>
      </w:r>
      <w:r w:rsidRPr="005377DC">
        <w:rPr>
          <w:vertAlign w:val="superscript"/>
        </w:rPr>
        <w:t>d</w:t>
      </w:r>
      <w:proofErr w:type="spellEnd"/>
    </w:p>
    <w:p w14:paraId="1A93FFD5" w14:textId="77777777" w:rsidR="005377DC" w:rsidRPr="00033F68" w:rsidRDefault="005377DC" w:rsidP="00033F68">
      <w:pPr>
        <w:pStyle w:val="Authorsaffiliations"/>
      </w:pPr>
      <w:proofErr w:type="spellStart"/>
      <w:r w:rsidRPr="00033F68">
        <w:rPr>
          <w:vertAlign w:val="superscript"/>
        </w:rPr>
        <w:t>a</w:t>
      </w:r>
      <w:r w:rsidRPr="00033F68">
        <w:t>Institution</w:t>
      </w:r>
      <w:proofErr w:type="spellEnd"/>
      <w:r w:rsidRPr="00033F68">
        <w:t>, City, Country code, E-mail address</w:t>
      </w:r>
    </w:p>
    <w:p w14:paraId="3ACA53EA" w14:textId="77777777" w:rsidR="005377DC" w:rsidRPr="00033F68" w:rsidRDefault="005377DC" w:rsidP="00033F68">
      <w:pPr>
        <w:pStyle w:val="Authorsaffiliations"/>
      </w:pPr>
      <w:proofErr w:type="spellStart"/>
      <w:r w:rsidRPr="00033F68">
        <w:rPr>
          <w:vertAlign w:val="superscript"/>
        </w:rPr>
        <w:t>b</w:t>
      </w:r>
      <w:r w:rsidRPr="00033F68">
        <w:t>Institution</w:t>
      </w:r>
      <w:proofErr w:type="spellEnd"/>
      <w:r w:rsidRPr="00033F68">
        <w:t>, City, C</w:t>
      </w:r>
      <w:r w:rsidR="00C7421F" w:rsidRPr="00033F68">
        <w:t>ountry code, E-mail address</w:t>
      </w:r>
    </w:p>
    <w:p w14:paraId="7F02010F" w14:textId="77777777" w:rsidR="005377DC" w:rsidRPr="00033F68" w:rsidRDefault="005377DC" w:rsidP="00033F68">
      <w:pPr>
        <w:pStyle w:val="Authorsaffiliations"/>
      </w:pPr>
      <w:proofErr w:type="spellStart"/>
      <w:r w:rsidRPr="00033F68">
        <w:rPr>
          <w:vertAlign w:val="superscript"/>
        </w:rPr>
        <w:t>c</w:t>
      </w:r>
      <w:r w:rsidRPr="00033F68">
        <w:t>Institution</w:t>
      </w:r>
      <w:proofErr w:type="spellEnd"/>
      <w:r w:rsidRPr="00033F68">
        <w:t>, City, Country code, E-mail address</w:t>
      </w:r>
    </w:p>
    <w:p w14:paraId="0AEFA07A" w14:textId="77777777" w:rsidR="005377DC" w:rsidRPr="00033F68" w:rsidRDefault="005377DC" w:rsidP="00033F68">
      <w:pPr>
        <w:pStyle w:val="Authorsaffiliations"/>
      </w:pPr>
      <w:proofErr w:type="spellStart"/>
      <w:r w:rsidRPr="00033F68">
        <w:rPr>
          <w:vertAlign w:val="superscript"/>
        </w:rPr>
        <w:t>d</w:t>
      </w:r>
      <w:r w:rsidRPr="00033F68">
        <w:t>Institution</w:t>
      </w:r>
      <w:proofErr w:type="spellEnd"/>
      <w:r w:rsidRPr="00033F68">
        <w:t>, City, Country code, E-mail address</w:t>
      </w:r>
    </w:p>
    <w:p w14:paraId="25EC1DE5" w14:textId="39691F7A" w:rsidR="005377DC" w:rsidRPr="00033F68" w:rsidRDefault="005377DC" w:rsidP="00660AFA">
      <w:pPr>
        <w:pStyle w:val="Abstract"/>
      </w:pPr>
      <w:r w:rsidRPr="00033F68">
        <w:rPr>
          <w:b/>
        </w:rPr>
        <w:t>Abstract:</w:t>
      </w:r>
      <w:r w:rsidRPr="00033F68">
        <w:t xml:space="preserve"> </w:t>
      </w:r>
      <w:r w:rsidR="00C7421F" w:rsidRPr="00033F68">
        <w:t>This document is a template and a guideline for preparing papers for SimTerm</w:t>
      </w:r>
      <w:r w:rsidR="00F64696">
        <w:t>.4E</w:t>
      </w:r>
      <w:r w:rsidR="00C7421F" w:rsidRPr="00033F68">
        <w:t xml:space="preserve"> International Conference. It contains rules related to paper organization and formatting. Please, send your paper </w:t>
      </w:r>
      <w:r w:rsidRPr="00033F68">
        <w:t xml:space="preserve">formatted exactly as indicated here. </w:t>
      </w:r>
      <w:r w:rsidR="00C7421F" w:rsidRPr="00033F68">
        <w:t xml:space="preserve">Abstracts and papers must be prepared in English and submitted in DOC, DOCX or ODT format. </w:t>
      </w:r>
    </w:p>
    <w:p w14:paraId="6E43AF28" w14:textId="77777777" w:rsidR="005377DC" w:rsidRPr="005377DC" w:rsidRDefault="005377DC" w:rsidP="00660AFA">
      <w:pPr>
        <w:pStyle w:val="Keywords"/>
      </w:pPr>
      <w:r w:rsidRPr="005377DC">
        <w:rPr>
          <w:b/>
        </w:rPr>
        <w:t>Keywords:</w:t>
      </w:r>
      <w:r w:rsidRPr="005377DC">
        <w:t xml:space="preserve"> Template</w:t>
      </w:r>
      <w:r>
        <w:t xml:space="preserve"> of manuscripts, Text formatting</w:t>
      </w:r>
      <w:r w:rsidR="00C7421F">
        <w:t>,</w:t>
      </w:r>
      <w:r w:rsidR="00C7421F" w:rsidRPr="00C7421F">
        <w:t xml:space="preserve"> </w:t>
      </w:r>
      <w:proofErr w:type="spellStart"/>
      <w:r w:rsidR="00C7421F">
        <w:t>SimTerm</w:t>
      </w:r>
      <w:proofErr w:type="spellEnd"/>
      <w:r w:rsidR="006459A3">
        <w:t>.</w:t>
      </w:r>
    </w:p>
    <w:p w14:paraId="35A390FC" w14:textId="77777777" w:rsidR="005377DC" w:rsidRPr="005377DC" w:rsidRDefault="005377DC" w:rsidP="00660AFA">
      <w:pPr>
        <w:pStyle w:val="Subtitle"/>
      </w:pPr>
      <w:r w:rsidRPr="005377DC">
        <w:t xml:space="preserve">1. </w:t>
      </w:r>
      <w:r w:rsidR="002C13FC" w:rsidRPr="005377DC">
        <w:t>Introduction</w:t>
      </w:r>
    </w:p>
    <w:p w14:paraId="5EFDEC56" w14:textId="05AC2DE3" w:rsidR="005377DC" w:rsidRDefault="005474D1" w:rsidP="00660AFA">
      <w:r>
        <w:t>This document is a template and a guideline for preparing papers for SimTerm</w:t>
      </w:r>
      <w:r w:rsidR="00F64696">
        <w:t>.4E</w:t>
      </w:r>
      <w:r>
        <w:t xml:space="preserve"> International Conference. Please, read the instructions carefully and prepare your paper exactly as indicated in this </w:t>
      </w:r>
      <w:r w:rsidR="00A85FF7">
        <w:t>document</w:t>
      </w:r>
      <w:r>
        <w:t>.</w:t>
      </w:r>
    </w:p>
    <w:p w14:paraId="4E608272" w14:textId="77777777" w:rsidR="005377DC" w:rsidRPr="005377DC" w:rsidRDefault="00A85FF7" w:rsidP="00660AFA">
      <w:pPr>
        <w:pStyle w:val="Subtitle"/>
      </w:pPr>
      <w:r>
        <w:t>2. Basic information</w:t>
      </w:r>
    </w:p>
    <w:p w14:paraId="67793C22" w14:textId="77777777" w:rsidR="00A85FF7" w:rsidRDefault="00A85FF7" w:rsidP="00BD3311">
      <w:r>
        <w:t>Abstracts and papers must be prepared in English and submitted in DOC, DOCX or ODT format. Paper size must be A4 (21 cm·29.7 cm) with portrait orientation. Landscape orientation is allowed only for certain sections of the paper containing specific figures or tables. Margins must be set to: 2.5 cm for top and bottom and 2 cm for left and right. Vertical alignment must be set to “top”. Header and footer must be adjusted to be 1.25 cm from the edges.</w:t>
      </w:r>
    </w:p>
    <w:p w14:paraId="3104D3B2" w14:textId="77777777" w:rsidR="005377DC" w:rsidRDefault="00A85FF7" w:rsidP="00BD3311">
      <w:r>
        <w:t xml:space="preserve">Measurements must be given </w:t>
      </w:r>
      <w:r w:rsidRPr="00A85FF7">
        <w:t>in</w:t>
      </w:r>
      <w:r>
        <w:t xml:space="preserve"> SI</w:t>
      </w:r>
      <w:r w:rsidRPr="00A85FF7">
        <w:t>. Other units may be given in parentheses.</w:t>
      </w:r>
    </w:p>
    <w:p w14:paraId="4F77C4F7" w14:textId="77777777" w:rsidR="002C13FC" w:rsidRPr="005377DC" w:rsidRDefault="002C13FC" w:rsidP="00BD3311">
      <w:pPr>
        <w:pStyle w:val="Subtitle"/>
      </w:pPr>
      <w:r>
        <w:t>3. Organization of the paper</w:t>
      </w:r>
    </w:p>
    <w:p w14:paraId="40CC24C0" w14:textId="77777777" w:rsidR="002C13FC" w:rsidRDefault="002C13FC" w:rsidP="00BD3311">
      <w:r>
        <w:t>Each paper should contain the following basic elements:</w:t>
      </w:r>
    </w:p>
    <w:p w14:paraId="72AABE9A" w14:textId="77777777" w:rsidR="002C13FC" w:rsidRPr="002C13FC" w:rsidRDefault="00682334" w:rsidP="00BD3311">
      <w:pPr>
        <w:pStyle w:val="Lists"/>
        <w:numPr>
          <w:ilvl w:val="0"/>
          <w:numId w:val="8"/>
        </w:numPr>
      </w:pPr>
      <w:r>
        <w:t>Paper title</w:t>
      </w:r>
      <w:r w:rsidR="002C13FC" w:rsidRPr="002C13FC">
        <w:t>,</w:t>
      </w:r>
    </w:p>
    <w:p w14:paraId="1B5F0685" w14:textId="77777777" w:rsidR="002C13FC" w:rsidRPr="002C13FC" w:rsidRDefault="00682334" w:rsidP="00BD3311">
      <w:pPr>
        <w:pStyle w:val="Lists"/>
        <w:numPr>
          <w:ilvl w:val="0"/>
          <w:numId w:val="8"/>
        </w:numPr>
      </w:pPr>
      <w:r>
        <w:t xml:space="preserve">Authors’ </w:t>
      </w:r>
      <w:r w:rsidRPr="002C13FC">
        <w:t xml:space="preserve">names </w:t>
      </w:r>
      <w:r>
        <w:t xml:space="preserve">and affiliations </w:t>
      </w:r>
      <w:r w:rsidR="002C13FC" w:rsidRPr="002C13FC">
        <w:t>with indicated corresponding author,</w:t>
      </w:r>
    </w:p>
    <w:p w14:paraId="2789D770" w14:textId="77777777" w:rsidR="002C13FC" w:rsidRPr="002C13FC" w:rsidRDefault="002C13FC" w:rsidP="00BD3311">
      <w:pPr>
        <w:pStyle w:val="Lists"/>
        <w:numPr>
          <w:ilvl w:val="0"/>
          <w:numId w:val="8"/>
        </w:numPr>
      </w:pPr>
      <w:r w:rsidRPr="002C13FC">
        <w:t>Abstract,</w:t>
      </w:r>
    </w:p>
    <w:p w14:paraId="6E1AA339" w14:textId="77777777" w:rsidR="002C13FC" w:rsidRPr="002C13FC" w:rsidRDefault="002C13FC" w:rsidP="00BD3311">
      <w:pPr>
        <w:pStyle w:val="Lists"/>
        <w:numPr>
          <w:ilvl w:val="0"/>
          <w:numId w:val="8"/>
        </w:numPr>
      </w:pPr>
      <w:r w:rsidRPr="002C13FC">
        <w:t>Keywords,</w:t>
      </w:r>
    </w:p>
    <w:p w14:paraId="0EF4C31D" w14:textId="77777777" w:rsidR="002C13FC" w:rsidRPr="002C13FC" w:rsidRDefault="00682334" w:rsidP="00BD3311">
      <w:pPr>
        <w:pStyle w:val="Lists"/>
        <w:numPr>
          <w:ilvl w:val="0"/>
          <w:numId w:val="8"/>
        </w:numPr>
      </w:pPr>
      <w:r>
        <w:t xml:space="preserve">Paper body, </w:t>
      </w:r>
      <w:r w:rsidR="002C13FC" w:rsidRPr="002C13FC">
        <w:t>including numbered section and subsection titles,</w:t>
      </w:r>
    </w:p>
    <w:p w14:paraId="5EEDD752" w14:textId="77777777" w:rsidR="002C13FC" w:rsidRPr="002C13FC" w:rsidRDefault="002C13FC" w:rsidP="00BD3311">
      <w:pPr>
        <w:pStyle w:val="Lists"/>
        <w:numPr>
          <w:ilvl w:val="0"/>
          <w:numId w:val="8"/>
        </w:numPr>
      </w:pPr>
      <w:r w:rsidRPr="002C13FC">
        <w:t>Nomenclature (optional),</w:t>
      </w:r>
    </w:p>
    <w:p w14:paraId="656A4FEF" w14:textId="77777777" w:rsidR="002C13FC" w:rsidRPr="002C13FC" w:rsidRDefault="002C13FC" w:rsidP="00BD3311">
      <w:pPr>
        <w:pStyle w:val="Lists"/>
        <w:numPr>
          <w:ilvl w:val="0"/>
          <w:numId w:val="8"/>
        </w:numPr>
      </w:pPr>
      <w:r w:rsidRPr="002C13FC">
        <w:t>Acknowledgements (optional),</w:t>
      </w:r>
    </w:p>
    <w:p w14:paraId="3A897A49" w14:textId="77777777" w:rsidR="00CE5061" w:rsidRPr="00CE5061" w:rsidRDefault="002C13FC" w:rsidP="00BD3311">
      <w:pPr>
        <w:pStyle w:val="Lists"/>
        <w:numPr>
          <w:ilvl w:val="0"/>
          <w:numId w:val="8"/>
        </w:numPr>
      </w:pPr>
      <w:r w:rsidRPr="002C13FC">
        <w:t>References</w:t>
      </w:r>
      <w:r w:rsidR="00CE5061">
        <w:t>.</w:t>
      </w:r>
    </w:p>
    <w:p w14:paraId="7D847EBE" w14:textId="77777777" w:rsidR="002C13FC" w:rsidRPr="002C13FC" w:rsidRDefault="002C13FC" w:rsidP="00BD3311">
      <w:pPr>
        <w:pStyle w:val="Subsectiontitlelevel2"/>
      </w:pPr>
      <w:r w:rsidRPr="002C13FC">
        <w:t>3.1.</w:t>
      </w:r>
      <w:r w:rsidR="00682334">
        <w:t xml:space="preserve"> Paper title</w:t>
      </w:r>
    </w:p>
    <w:p w14:paraId="5EFF3675" w14:textId="77777777" w:rsidR="00682334" w:rsidRDefault="00682334" w:rsidP="00BD3311">
      <w:r w:rsidRPr="00682334">
        <w:t>Title</w:t>
      </w:r>
      <w:r>
        <w:t xml:space="preserve"> appears at the top of the first page of the paper. It has to be centered. It</w:t>
      </w:r>
      <w:r w:rsidRPr="00682334">
        <w:t xml:space="preserve"> should n</w:t>
      </w:r>
      <w:r>
        <w:t xml:space="preserve">ot be longer than 2 (two) lines. The title should not be in the </w:t>
      </w:r>
      <w:r w:rsidR="006459A3">
        <w:t>uppercase</w:t>
      </w:r>
      <w:r>
        <w:t>! Each word in the title should be capitalized except:</w:t>
      </w:r>
      <w:r w:rsidR="00DE1B53">
        <w:t xml:space="preserve"> </w:t>
      </w:r>
      <w:r w:rsidRPr="00682334">
        <w:t>conjunctio</w:t>
      </w:r>
      <w:r w:rsidR="00DE1B53">
        <w:t xml:space="preserve">ns (“and”, “but”, “or”, “nor”, </w:t>
      </w:r>
      <w:r w:rsidR="00DE1B53" w:rsidRPr="00DE1B53">
        <w:rPr>
          <w:i/>
        </w:rPr>
        <w:t>etc</w:t>
      </w:r>
      <w:r w:rsidR="00DE1B53">
        <w:t xml:space="preserve">.), prepositions </w:t>
      </w:r>
      <w:r w:rsidRPr="00682334">
        <w:t>(“to”, “</w:t>
      </w:r>
      <w:r w:rsidR="00DE1B53">
        <w:t>on</w:t>
      </w:r>
      <w:r w:rsidRPr="00682334">
        <w:t>”</w:t>
      </w:r>
      <w:r w:rsidR="00DE1B53">
        <w:t xml:space="preserve">, “at”, “from”, “by”, </w:t>
      </w:r>
      <w:r w:rsidR="00DE1B53" w:rsidRPr="00DE1B53">
        <w:rPr>
          <w:i/>
        </w:rPr>
        <w:t>etc</w:t>
      </w:r>
      <w:r w:rsidR="00DE1B53">
        <w:t>.</w:t>
      </w:r>
      <w:r w:rsidRPr="00682334">
        <w:t>), articles (“an”, “a”, “the”), or the “to” in infinitives</w:t>
      </w:r>
      <w:r w:rsidR="00DE1B53">
        <w:t>.</w:t>
      </w:r>
    </w:p>
    <w:p w14:paraId="7FD91505" w14:textId="77777777" w:rsidR="00682334" w:rsidRPr="00682334" w:rsidRDefault="00682334" w:rsidP="00BD3311">
      <w:pPr>
        <w:pStyle w:val="Subsectiontitlelevel2"/>
      </w:pPr>
      <w:r>
        <w:t xml:space="preserve">3.2. </w:t>
      </w:r>
      <w:r w:rsidRPr="00682334">
        <w:t>Authors’ information</w:t>
      </w:r>
    </w:p>
    <w:p w14:paraId="46085DF2" w14:textId="77777777" w:rsidR="00DE1B53" w:rsidRDefault="00DE1B53" w:rsidP="00F64696">
      <w:pPr>
        <w:spacing w:after="240"/>
      </w:pPr>
      <w:r w:rsidRPr="00DE1B53">
        <w:t>For each author, full first and last names are obligatory. For other names, if any, initials might be used, as well as full names.</w:t>
      </w:r>
      <w:r>
        <w:t xml:space="preserve"> Family name should be written as the last part of the author’s name. Authors</w:t>
      </w:r>
      <w:r w:rsidR="008B6FC1">
        <w:t>’</w:t>
      </w:r>
      <w:r>
        <w:t xml:space="preserve"> names must not contain any professional or academic</w:t>
      </w:r>
      <w:r w:rsidR="006459A3">
        <w:t xml:space="preserve"> titles</w:t>
      </w:r>
      <w:r>
        <w:t>, or any organization membership.</w:t>
      </w:r>
    </w:p>
    <w:p w14:paraId="4A08F3F1" w14:textId="77777777" w:rsidR="00DE1B53" w:rsidRDefault="00DE1B53" w:rsidP="00BD3311">
      <w:r>
        <w:lastRenderedPageBreak/>
        <w:t>Affiliations for each author should appear on the separate line. Affiliations for all the authors should contain:</w:t>
      </w:r>
    </w:p>
    <w:p w14:paraId="54833506" w14:textId="77777777" w:rsidR="00DE1B53" w:rsidRDefault="00DE1B53" w:rsidP="00BD3311">
      <w:pPr>
        <w:pStyle w:val="Lists"/>
        <w:numPr>
          <w:ilvl w:val="0"/>
          <w:numId w:val="9"/>
        </w:numPr>
      </w:pPr>
      <w:r w:rsidRPr="00DE1B53">
        <w:t>Institution</w:t>
      </w:r>
      <w:r>
        <w:t xml:space="preserve"> name,</w:t>
      </w:r>
    </w:p>
    <w:p w14:paraId="4896042A" w14:textId="77777777" w:rsidR="00DE1B53" w:rsidRDefault="00DE1B53" w:rsidP="00BD3311">
      <w:pPr>
        <w:pStyle w:val="Lists"/>
        <w:numPr>
          <w:ilvl w:val="0"/>
          <w:numId w:val="9"/>
        </w:numPr>
      </w:pPr>
      <w:r w:rsidRPr="00DE1B53">
        <w:t>City</w:t>
      </w:r>
      <w:r>
        <w:t xml:space="preserve"> where the institution is located,</w:t>
      </w:r>
    </w:p>
    <w:p w14:paraId="3E2AA90F" w14:textId="77777777" w:rsidR="00DE1B53" w:rsidRDefault="00DE1B53" w:rsidP="00BD3311">
      <w:pPr>
        <w:pStyle w:val="Lists"/>
        <w:numPr>
          <w:ilvl w:val="0"/>
          <w:numId w:val="9"/>
        </w:numPr>
      </w:pPr>
      <w:r>
        <w:t xml:space="preserve">Country code, </w:t>
      </w:r>
      <w:r w:rsidRPr="00DE1B53">
        <w:rPr>
          <w:i/>
        </w:rPr>
        <w:t>i.e.</w:t>
      </w:r>
      <w:r>
        <w:t xml:space="preserve"> </w:t>
      </w:r>
      <w:r w:rsidRPr="00DE1B53">
        <w:t>ISO 3166-1 Alpha-2 code (</w:t>
      </w:r>
      <w:hyperlink r:id="rId5" w:history="1">
        <w:r w:rsidRPr="00DE1B53">
          <w:rPr>
            <w:rStyle w:val="Hyperlink"/>
          </w:rPr>
          <w:t>http://en.wikipedia.org/wiki/ISO_3166-1</w:t>
        </w:r>
      </w:hyperlink>
      <w:r w:rsidRPr="00DE1B53">
        <w:t>)</w:t>
      </w:r>
      <w:r>
        <w:t>,</w:t>
      </w:r>
    </w:p>
    <w:p w14:paraId="05A46A36" w14:textId="77777777" w:rsidR="00DE1B53" w:rsidRDefault="00DE1B53" w:rsidP="00BD3311">
      <w:pPr>
        <w:pStyle w:val="Lists"/>
        <w:numPr>
          <w:ilvl w:val="0"/>
          <w:numId w:val="9"/>
        </w:numPr>
      </w:pPr>
      <w:r w:rsidRPr="00DE1B53">
        <w:t>E-mail address</w:t>
      </w:r>
      <w:r>
        <w:t>.</w:t>
      </w:r>
    </w:p>
    <w:p w14:paraId="0F8B5138" w14:textId="77777777" w:rsidR="00C7421F" w:rsidRDefault="00DE1B53" w:rsidP="00682334">
      <w:r>
        <w:t>One of the authors must be marked as a corresponding author by adding the “(CA)” after his/</w:t>
      </w:r>
      <w:r w:rsidR="008B6FC1">
        <w:t>her</w:t>
      </w:r>
      <w:r w:rsidR="00C7421F">
        <w:t xml:space="preserve"> name</w:t>
      </w:r>
      <w:r>
        <w:t>.</w:t>
      </w:r>
    </w:p>
    <w:p w14:paraId="10278CB5" w14:textId="77777777" w:rsidR="006459A3" w:rsidRPr="002C13FC" w:rsidRDefault="006459A3" w:rsidP="00BD3311">
      <w:pPr>
        <w:pStyle w:val="Subsectiontitlelevel2"/>
      </w:pPr>
      <w:r>
        <w:t>3.3. Abstract</w:t>
      </w:r>
    </w:p>
    <w:p w14:paraId="584DB838" w14:textId="77777777" w:rsidR="006459A3" w:rsidRDefault="006459A3" w:rsidP="00BD3311">
      <w:r w:rsidRPr="006459A3">
        <w:t>The abstract sho</w:t>
      </w:r>
      <w:r>
        <w:t>uld</w:t>
      </w:r>
      <w:r w:rsidR="00E90CDD">
        <w:t xml:space="preserve"> be a single paragraph with</w:t>
      </w:r>
      <w:r>
        <w:t xml:space="preserve"> no more than 200 words. It starts with the word “Abstract” followed by the colon (“:”), both in bold. Other words must not be in bold.</w:t>
      </w:r>
    </w:p>
    <w:p w14:paraId="38A12C96" w14:textId="77777777" w:rsidR="006459A3" w:rsidRPr="002C13FC" w:rsidRDefault="006459A3" w:rsidP="00BD3311">
      <w:pPr>
        <w:pStyle w:val="Subsectiontitlelevel2"/>
      </w:pPr>
      <w:r>
        <w:t>3.4. Keywords</w:t>
      </w:r>
    </w:p>
    <w:p w14:paraId="1A385415" w14:textId="77777777" w:rsidR="006459A3" w:rsidRDefault="006459A3" w:rsidP="00BD3311">
      <w:r>
        <w:t>Keywords section should contain up to 5</w:t>
      </w:r>
      <w:r w:rsidR="006C0D53">
        <w:t xml:space="preserve"> </w:t>
      </w:r>
      <w:r>
        <w:t>terms or phrases in alphabetical order. It starts with the word “</w:t>
      </w:r>
      <w:r w:rsidR="003F2BDA">
        <w:t>Keywords</w:t>
      </w:r>
      <w:r>
        <w:t>” followed by the colon (“:”), both in bold. Other words must not be in bold.</w:t>
      </w:r>
      <w:r w:rsidR="003F2BDA">
        <w:t xml:space="preserve"> Terms or phrases are separated by commas (“,”) with the full stop (“.”) after the last one. Terms and phrases must begin with the capital letter.</w:t>
      </w:r>
    </w:p>
    <w:p w14:paraId="7DFE5815" w14:textId="77777777" w:rsidR="003F2BDA" w:rsidRPr="002C13FC" w:rsidRDefault="003F2BDA" w:rsidP="00BD3311">
      <w:pPr>
        <w:pStyle w:val="Subsectiontitlelevel2"/>
      </w:pPr>
      <w:r>
        <w:t>3.5. Paper body</w:t>
      </w:r>
    </w:p>
    <w:p w14:paraId="21860F26" w14:textId="77777777" w:rsidR="00855775" w:rsidRDefault="003F2BDA" w:rsidP="00BD3311">
      <w:r>
        <w:t xml:space="preserve">This is the main section of the paper. </w:t>
      </w:r>
      <w:r w:rsidR="00C55156">
        <w:t xml:space="preserve">Authors are obliged to use SI </w:t>
      </w:r>
      <w:r w:rsidR="00C55156" w:rsidRPr="003F2BDA">
        <w:t>units</w:t>
      </w:r>
      <w:r w:rsidR="00C55156">
        <w:t xml:space="preserve">. </w:t>
      </w:r>
      <w:r>
        <w:t>Titles of sections and subsections must be numbered, as shown in this document</w:t>
      </w:r>
      <w:r w:rsidR="006C0D53">
        <w:t xml:space="preserve">. A page cannot start with a figure caption nor end with </w:t>
      </w:r>
      <w:r w:rsidR="00C55156">
        <w:t>a table caption or (sub</w:t>
      </w:r>
      <w:r w:rsidR="00D5331E">
        <w:t>) section</w:t>
      </w:r>
      <w:r w:rsidR="00C55156">
        <w:t xml:space="preserve"> title.</w:t>
      </w:r>
      <w:r w:rsidR="00855775">
        <w:t xml:space="preserve"> Numerated equations, figures and tables, in order of appearance should be inserted in the text behind the paragraph in which they have been mentioned. Variables should be written in italic style. Words and abbreviations that originate from Latin, like “</w:t>
      </w:r>
      <w:r w:rsidR="00855775" w:rsidRPr="00855775">
        <w:rPr>
          <w:i/>
        </w:rPr>
        <w:t>etc.</w:t>
      </w:r>
      <w:r w:rsidR="00855775">
        <w:t>” or “</w:t>
      </w:r>
      <w:r w:rsidR="00855775" w:rsidRPr="00855775">
        <w:rPr>
          <w:i/>
        </w:rPr>
        <w:t>e.g.</w:t>
      </w:r>
      <w:r w:rsidR="00855775">
        <w:t>” should also be written in italic style.</w:t>
      </w:r>
    </w:p>
    <w:p w14:paraId="2EFFDF7A" w14:textId="77777777" w:rsidR="00855775" w:rsidRDefault="00855775" w:rsidP="00BD3311">
      <w:pPr>
        <w:pStyle w:val="Subsectiontitlelevel3"/>
      </w:pPr>
      <w:r w:rsidRPr="00855775">
        <w:t>3.5.1. Lists</w:t>
      </w:r>
    </w:p>
    <w:p w14:paraId="292D076A" w14:textId="77777777" w:rsidR="00855775" w:rsidRPr="00855775" w:rsidRDefault="00855775" w:rsidP="00BD3311">
      <w:r>
        <w:t xml:space="preserve">Lists should be numbered or bulleted. We recommend using “en dash”, </w:t>
      </w:r>
      <w:r w:rsidRPr="000D7640">
        <w:rPr>
          <w:i/>
        </w:rPr>
        <w:t>i.e.</w:t>
      </w:r>
      <w:r>
        <w:t xml:space="preserve"> “–” symbol (Alt+0150) for bulleted lists.</w:t>
      </w:r>
    </w:p>
    <w:p w14:paraId="3F823AE9" w14:textId="77777777" w:rsidR="00855775" w:rsidRDefault="00855775" w:rsidP="00BD3311">
      <w:pPr>
        <w:pStyle w:val="Subsectiontitlelevel3"/>
      </w:pPr>
      <w:r>
        <w:t>3.5.2. Equations</w:t>
      </w:r>
    </w:p>
    <w:p w14:paraId="021AC87A" w14:textId="77777777" w:rsidR="00855775" w:rsidRDefault="00DB3CE7" w:rsidP="00855775">
      <w:r>
        <w:t>Equations should be numbered and referred in the paragraph before the equation. We recommend putting each equation in the table with 1 row and 3 columns and with invisible borders. The equation should be centered in the central column, and the equation number should be right aligned in the right column, as shown in eq. (1):</w:t>
      </w:r>
    </w:p>
    <w:tbl>
      <w:tblPr>
        <w:tblW w:w="9752" w:type="dxa"/>
        <w:jc w:val="center"/>
        <w:tblLook w:val="04A0" w:firstRow="1" w:lastRow="0" w:firstColumn="1" w:lastColumn="0" w:noHBand="0" w:noVBand="1"/>
      </w:tblPr>
      <w:tblGrid>
        <w:gridCol w:w="907"/>
        <w:gridCol w:w="7938"/>
        <w:gridCol w:w="907"/>
      </w:tblGrid>
      <w:tr w:rsidR="00DB3CE7" w:rsidRPr="00C55156" w14:paraId="7DFE7439" w14:textId="77777777" w:rsidTr="00C55156">
        <w:trPr>
          <w:jc w:val="center"/>
        </w:trPr>
        <w:tc>
          <w:tcPr>
            <w:tcW w:w="907" w:type="dxa"/>
            <w:vAlign w:val="center"/>
          </w:tcPr>
          <w:p w14:paraId="58899CE7" w14:textId="77777777" w:rsidR="00DB3CE7" w:rsidRPr="00C55156" w:rsidRDefault="00DB3CE7" w:rsidP="00C55156">
            <w:pPr>
              <w:spacing w:line="240" w:lineRule="auto"/>
            </w:pPr>
          </w:p>
        </w:tc>
        <w:tc>
          <w:tcPr>
            <w:tcW w:w="7938" w:type="dxa"/>
            <w:vAlign w:val="center"/>
          </w:tcPr>
          <w:p w14:paraId="325526AF" w14:textId="77777777" w:rsidR="00DB3CE7" w:rsidRPr="00C55156" w:rsidRDefault="00DB3CE7" w:rsidP="00BD3311">
            <w:pPr>
              <w:pStyle w:val="Equations"/>
            </w:pPr>
            <w:r w:rsidRPr="00C55156">
              <w:rPr>
                <w:position w:val="-28"/>
              </w:rPr>
              <w:object w:dxaOrig="1680" w:dyaOrig="660" w14:anchorId="79B138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33pt" o:ole="">
                  <v:imagedata r:id="rId6" o:title=""/>
                </v:shape>
                <o:OLEObject Type="Embed" ProgID="Equation.3" ShapeID="_x0000_i1025" DrawAspect="Content" ObjectID="_1841402224" r:id="rId7"/>
              </w:object>
            </w:r>
          </w:p>
        </w:tc>
        <w:tc>
          <w:tcPr>
            <w:tcW w:w="907" w:type="dxa"/>
            <w:vAlign w:val="center"/>
          </w:tcPr>
          <w:p w14:paraId="07B9CD1D" w14:textId="77777777" w:rsidR="00DB3CE7" w:rsidRPr="00C55156" w:rsidRDefault="00DB3CE7" w:rsidP="00C55156">
            <w:pPr>
              <w:pStyle w:val="ListParagraph"/>
              <w:numPr>
                <w:ilvl w:val="0"/>
                <w:numId w:val="6"/>
              </w:numPr>
              <w:spacing w:line="240" w:lineRule="auto"/>
              <w:jc w:val="right"/>
            </w:pPr>
          </w:p>
        </w:tc>
      </w:tr>
    </w:tbl>
    <w:p w14:paraId="25BDB2BC" w14:textId="77777777" w:rsidR="00DB3CE7" w:rsidRDefault="00DB3CE7" w:rsidP="006459A3">
      <w:r>
        <w:t>We also recommend copying and pasting the equations given here, together with the tables and modifying them.</w:t>
      </w:r>
    </w:p>
    <w:tbl>
      <w:tblPr>
        <w:tblW w:w="9752" w:type="dxa"/>
        <w:jc w:val="center"/>
        <w:tblLook w:val="04A0" w:firstRow="1" w:lastRow="0" w:firstColumn="1" w:lastColumn="0" w:noHBand="0" w:noVBand="1"/>
      </w:tblPr>
      <w:tblGrid>
        <w:gridCol w:w="907"/>
        <w:gridCol w:w="7938"/>
        <w:gridCol w:w="907"/>
      </w:tblGrid>
      <w:tr w:rsidR="00DB3CE7" w:rsidRPr="00C55156" w14:paraId="43D921E3" w14:textId="77777777" w:rsidTr="00C55156">
        <w:trPr>
          <w:jc w:val="center"/>
        </w:trPr>
        <w:tc>
          <w:tcPr>
            <w:tcW w:w="907" w:type="dxa"/>
            <w:vAlign w:val="center"/>
          </w:tcPr>
          <w:p w14:paraId="797E8BDE" w14:textId="77777777" w:rsidR="00DB3CE7" w:rsidRPr="00C55156" w:rsidRDefault="00DB3CE7" w:rsidP="00C55156">
            <w:pPr>
              <w:spacing w:line="240" w:lineRule="auto"/>
            </w:pPr>
          </w:p>
        </w:tc>
        <w:tc>
          <w:tcPr>
            <w:tcW w:w="7938" w:type="dxa"/>
            <w:vAlign w:val="center"/>
          </w:tcPr>
          <w:p w14:paraId="06C8BEFC" w14:textId="77777777" w:rsidR="00DB3CE7" w:rsidRPr="00C55156" w:rsidRDefault="006C0D53" w:rsidP="00BD3311">
            <w:pPr>
              <w:pStyle w:val="Equations"/>
            </w:pPr>
            <w:r w:rsidRPr="00C55156">
              <w:rPr>
                <w:position w:val="-24"/>
              </w:rPr>
              <w:object w:dxaOrig="1820" w:dyaOrig="639" w14:anchorId="1ED3FD4D">
                <v:shape id="_x0000_i1026" type="#_x0000_t75" style="width:90.6pt;height:31.8pt" o:ole="">
                  <v:imagedata r:id="rId8" o:title=""/>
                </v:shape>
                <o:OLEObject Type="Embed" ProgID="Equation.3" ShapeID="_x0000_i1026" DrawAspect="Content" ObjectID="_1841402225" r:id="rId9"/>
              </w:object>
            </w:r>
          </w:p>
        </w:tc>
        <w:tc>
          <w:tcPr>
            <w:tcW w:w="907" w:type="dxa"/>
            <w:vAlign w:val="center"/>
          </w:tcPr>
          <w:p w14:paraId="5E537C6C" w14:textId="77777777" w:rsidR="00DB3CE7" w:rsidRPr="00C55156" w:rsidRDefault="00DB3CE7" w:rsidP="00C55156">
            <w:pPr>
              <w:pStyle w:val="ListParagraph"/>
              <w:numPr>
                <w:ilvl w:val="0"/>
                <w:numId w:val="6"/>
              </w:numPr>
              <w:spacing w:line="240" w:lineRule="auto"/>
              <w:jc w:val="right"/>
            </w:pPr>
          </w:p>
        </w:tc>
      </w:tr>
    </w:tbl>
    <w:p w14:paraId="7BF5D575" w14:textId="77777777" w:rsidR="006C0D53" w:rsidRDefault="00DB3CE7" w:rsidP="00BD3311">
      <w:r>
        <w:t>Simple and short equations and expressions can be left in the text</w:t>
      </w:r>
      <w:r w:rsidR="006C0D53">
        <w:t>,</w:t>
      </w:r>
      <w:r>
        <w:t xml:space="preserve"> in the condensed form, like this</w:t>
      </w:r>
      <w:r w:rsidR="006C0D53">
        <w:t xml:space="preserve"> equation here</w:t>
      </w:r>
      <w:r>
        <w:t xml:space="preserve">: </w:t>
      </w:r>
      <w:r w:rsidR="006C0D53" w:rsidRPr="00DB3CE7">
        <w:rPr>
          <w:position w:val="-10"/>
        </w:rPr>
        <w:object w:dxaOrig="999" w:dyaOrig="320" w14:anchorId="45A938BB">
          <v:shape id="_x0000_i1027" type="#_x0000_t75" style="width:49.8pt;height:15.6pt" o:ole="">
            <v:imagedata r:id="rId10" o:title=""/>
          </v:shape>
          <o:OLEObject Type="Embed" ProgID="Equation.3" ShapeID="_x0000_i1027" DrawAspect="Content" ObjectID="_1841402226" r:id="rId11"/>
        </w:object>
      </w:r>
      <w:r w:rsidR="006C0D53">
        <w:t>.</w:t>
      </w:r>
    </w:p>
    <w:p w14:paraId="210ADB19" w14:textId="77777777" w:rsidR="006C0D53" w:rsidRDefault="006C0D53" w:rsidP="00BD3311">
      <w:r>
        <w:t>Symbols used in the text and/or in the equations must be defined immediately below or in the Nomenclature section, with the unit defined if applicable.</w:t>
      </w:r>
    </w:p>
    <w:p w14:paraId="38840FA5" w14:textId="77777777" w:rsidR="008524DB" w:rsidRDefault="008524DB" w:rsidP="00BD3311">
      <w:pPr>
        <w:pStyle w:val="Subsectiontitlelevel3"/>
      </w:pPr>
      <w:r>
        <w:t>3.5.3. Figures</w:t>
      </w:r>
    </w:p>
    <w:p w14:paraId="3D59044F" w14:textId="77777777" w:rsidR="008524DB" w:rsidRDefault="008524DB" w:rsidP="00BD3311">
      <w:r>
        <w:t>Figures should be clear, with the good quality. Both colored and black and white figures are acceptable for the electronic edition of the Conference Proceedings. We recommend using Times New Roman font for figures. The size of letters and numbers should be similar to that of the body text. Readability is the most important.</w:t>
      </w:r>
    </w:p>
    <w:p w14:paraId="1B071C99" w14:textId="77777777" w:rsidR="008524DB" w:rsidRDefault="008524DB" w:rsidP="00BD3311">
      <w:r>
        <w:t xml:space="preserve">Figures should be placed between paragraphs, </w:t>
      </w:r>
      <w:r w:rsidRPr="008524DB">
        <w:rPr>
          <w:i/>
        </w:rPr>
        <w:t>i.e.</w:t>
      </w:r>
      <w:r w:rsidR="00CB5692">
        <w:t xml:space="preserve"> in line with text with center alignment.</w:t>
      </w:r>
    </w:p>
    <w:p w14:paraId="7AE0E183" w14:textId="77777777" w:rsidR="008524DB" w:rsidRDefault="008524DB" w:rsidP="00BD3311">
      <w:r>
        <w:t xml:space="preserve">Figure captions must be placed below the figure. Figures must be numbered, with the numbering included in the captions. Captions should be written in italic style, centered if </w:t>
      </w:r>
      <w:r w:rsidR="00CB5692">
        <w:t>the length is 1 row or justified otherwise.</w:t>
      </w:r>
      <w:r w:rsidR="00AF3C3F">
        <w:t xml:space="preserve"> Figures captions must start with the word “Figure”, followed by the figure number, then a dot (“.”) and after that the text of the caption, </w:t>
      </w:r>
      <w:r w:rsidR="00AF3C3F" w:rsidRPr="00AF3C3F">
        <w:rPr>
          <w:i/>
        </w:rPr>
        <w:t>e.g.</w:t>
      </w:r>
      <w:r w:rsidR="00AF3C3F">
        <w:t>:</w:t>
      </w:r>
    </w:p>
    <w:p w14:paraId="58A94D47" w14:textId="6E9BD1C8" w:rsidR="003B28E2" w:rsidRDefault="003B28E2" w:rsidP="003B28E2">
      <w:pPr>
        <w:pStyle w:val="Figures"/>
      </w:pPr>
      <w:r>
        <w:rPr>
          <w:noProof/>
        </w:rPr>
        <w:lastRenderedPageBreak/>
        <w:drawing>
          <wp:inline distT="0" distB="0" distL="0" distR="0" wp14:anchorId="6ACBCA5C" wp14:editId="0F708F7C">
            <wp:extent cx="3492000" cy="926812"/>
            <wp:effectExtent l="0" t="0" r="0" b="6985"/>
            <wp:docPr id="986231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231390" name="Picture 98623139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92000" cy="926812"/>
                    </a:xfrm>
                    <a:prstGeom prst="rect">
                      <a:avLst/>
                    </a:prstGeom>
                  </pic:spPr>
                </pic:pic>
              </a:graphicData>
            </a:graphic>
          </wp:inline>
        </w:drawing>
      </w:r>
    </w:p>
    <w:p w14:paraId="203846D1" w14:textId="1BA30952" w:rsidR="00AF3C3F" w:rsidRPr="00AF3C3F" w:rsidRDefault="00AF3C3F" w:rsidP="00BD3311">
      <w:pPr>
        <w:pStyle w:val="Figurecaptions"/>
      </w:pPr>
      <w:r w:rsidRPr="00AF3C3F">
        <w:t>Figure 1. &lt;The caption text goes here&gt;</w:t>
      </w:r>
    </w:p>
    <w:p w14:paraId="2A018CE1" w14:textId="77777777" w:rsidR="0082556C" w:rsidRDefault="00CB5692" w:rsidP="002C13FC">
      <w:r>
        <w:t>Please, do not put low quality pictures in your paper. Also, please, do not let figures be more than 50 % of the total length of your paper.</w:t>
      </w:r>
    </w:p>
    <w:p w14:paraId="18865C1F" w14:textId="77777777" w:rsidR="008524DB" w:rsidRDefault="008524DB" w:rsidP="00BD3311">
      <w:pPr>
        <w:pStyle w:val="Subsectiontitlelevel3"/>
      </w:pPr>
      <w:r>
        <w:t>3.5.4. Tables</w:t>
      </w:r>
    </w:p>
    <w:p w14:paraId="7588D691" w14:textId="77777777" w:rsidR="008524DB" w:rsidRPr="00855775" w:rsidRDefault="00CB5692" w:rsidP="00BD3311">
      <w:r>
        <w:t>Tables should be simple, located between paragraphs, with</w:t>
      </w:r>
      <w:r w:rsidR="0032164F">
        <w:t xml:space="preserve"> left</w:t>
      </w:r>
      <w:r>
        <w:t xml:space="preserve"> alignment, with no text wrapping. Border width should be ½ pt. Please, do not use double or triple borders! Verti</w:t>
      </w:r>
      <w:r w:rsidR="00A3775F">
        <w:t>cal borders could be invisible.</w:t>
      </w:r>
    </w:p>
    <w:p w14:paraId="1D9C798E" w14:textId="77777777" w:rsidR="00AF3C3F" w:rsidRDefault="00A3775F" w:rsidP="00BD3311">
      <w:r>
        <w:t>Table captions must be placed above the table. Tables must be numbered, with the numbering included in the captions. Captions sho</w:t>
      </w:r>
      <w:r w:rsidR="003F7817">
        <w:t>uld be written in italic style and justified</w:t>
      </w:r>
      <w:r>
        <w:t>.</w:t>
      </w:r>
      <w:r w:rsidR="00AF3C3F">
        <w:t xml:space="preserve"> Tables captions must start with the word “Table”, followed by the table number, then a dot (“.”) and after that the text of the caption, </w:t>
      </w:r>
      <w:r w:rsidR="00AF3C3F" w:rsidRPr="00AF3C3F">
        <w:rPr>
          <w:i/>
        </w:rPr>
        <w:t>e.g.</w:t>
      </w:r>
      <w:r w:rsidR="00AF3C3F">
        <w:t>:</w:t>
      </w:r>
    </w:p>
    <w:p w14:paraId="16F00040" w14:textId="77777777" w:rsidR="00AF3C3F" w:rsidRDefault="00AF3C3F" w:rsidP="00BD3311">
      <w:pPr>
        <w:pStyle w:val="Tablecaptions"/>
      </w:pPr>
      <w:r>
        <w:t>Table</w:t>
      </w:r>
      <w:r w:rsidRPr="00AF3C3F">
        <w:t xml:space="preserve"> 1. &lt;The caption text goes here&gt;</w:t>
      </w:r>
    </w:p>
    <w:p w14:paraId="799A720C" w14:textId="77777777" w:rsidR="00F64696" w:rsidRDefault="00F64696" w:rsidP="00F64696">
      <w:r>
        <w:t>Entire text should be written using the Times New Roman font face. Detailed formatting rules for each element are summarized in Table 1.</w:t>
      </w:r>
    </w:p>
    <w:p w14:paraId="17980488" w14:textId="77777777" w:rsidR="00F64696" w:rsidRPr="00CE5061" w:rsidRDefault="00F64696" w:rsidP="00F64696">
      <w:pPr>
        <w:pStyle w:val="Tablecaptions"/>
      </w:pPr>
      <w:r w:rsidRPr="00CE5061">
        <w:t>Table 1. Summary of the formatting rules</w:t>
      </w:r>
    </w:p>
    <w:tbl>
      <w:tblPr>
        <w:tblW w:w="9791" w:type="dxa"/>
        <w:tblBorders>
          <w:top w:val="single" w:sz="4" w:space="0" w:color="auto"/>
          <w:bottom w:val="single" w:sz="4" w:space="0" w:color="auto"/>
        </w:tblBorders>
        <w:tblLayout w:type="fixed"/>
        <w:tblLook w:val="04A0" w:firstRow="1" w:lastRow="0" w:firstColumn="1" w:lastColumn="0" w:noHBand="0" w:noVBand="1"/>
      </w:tblPr>
      <w:tblGrid>
        <w:gridCol w:w="1352"/>
        <w:gridCol w:w="709"/>
        <w:gridCol w:w="850"/>
        <w:gridCol w:w="993"/>
        <w:gridCol w:w="882"/>
        <w:gridCol w:w="819"/>
        <w:gridCol w:w="850"/>
        <w:gridCol w:w="851"/>
        <w:gridCol w:w="850"/>
        <w:gridCol w:w="1635"/>
      </w:tblGrid>
      <w:tr w:rsidR="00F64696" w:rsidRPr="00BD3311" w14:paraId="04C2BDBB" w14:textId="77777777" w:rsidTr="00E964FF">
        <w:tc>
          <w:tcPr>
            <w:tcW w:w="1352" w:type="dxa"/>
            <w:vMerge w:val="restart"/>
            <w:tcBorders>
              <w:top w:val="single" w:sz="4" w:space="0" w:color="auto"/>
            </w:tcBorders>
            <w:vAlign w:val="center"/>
          </w:tcPr>
          <w:p w14:paraId="3DF2836A" w14:textId="77777777" w:rsidR="00F64696" w:rsidRPr="00BD3311" w:rsidRDefault="00F64696" w:rsidP="00E964FF">
            <w:pPr>
              <w:pStyle w:val="Tables"/>
            </w:pPr>
            <w:r w:rsidRPr="00BD3311">
              <w:t>Element</w:t>
            </w:r>
          </w:p>
        </w:tc>
        <w:tc>
          <w:tcPr>
            <w:tcW w:w="709" w:type="dxa"/>
            <w:vMerge w:val="restart"/>
            <w:tcBorders>
              <w:top w:val="single" w:sz="4" w:space="0" w:color="auto"/>
            </w:tcBorders>
            <w:vAlign w:val="center"/>
          </w:tcPr>
          <w:p w14:paraId="1BA84137" w14:textId="77777777" w:rsidR="00F64696" w:rsidRPr="00BD3311" w:rsidRDefault="00F64696" w:rsidP="00E964FF">
            <w:pPr>
              <w:pStyle w:val="Tables"/>
            </w:pPr>
            <w:r w:rsidRPr="00BD3311">
              <w:t>Font size</w:t>
            </w:r>
          </w:p>
        </w:tc>
        <w:tc>
          <w:tcPr>
            <w:tcW w:w="850" w:type="dxa"/>
            <w:vMerge w:val="restart"/>
            <w:tcBorders>
              <w:top w:val="single" w:sz="4" w:space="0" w:color="auto"/>
            </w:tcBorders>
            <w:vAlign w:val="center"/>
          </w:tcPr>
          <w:p w14:paraId="20DAAE4E" w14:textId="77777777" w:rsidR="00F64696" w:rsidRPr="00BD3311" w:rsidRDefault="00F64696" w:rsidP="00E964FF">
            <w:pPr>
              <w:pStyle w:val="Tables"/>
            </w:pPr>
            <w:r w:rsidRPr="00BD3311">
              <w:t>Font style</w:t>
            </w:r>
          </w:p>
        </w:tc>
        <w:tc>
          <w:tcPr>
            <w:tcW w:w="993" w:type="dxa"/>
            <w:vMerge w:val="restart"/>
            <w:tcBorders>
              <w:top w:val="single" w:sz="4" w:space="0" w:color="auto"/>
            </w:tcBorders>
            <w:vAlign w:val="center"/>
          </w:tcPr>
          <w:p w14:paraId="005D9937" w14:textId="77777777" w:rsidR="00F64696" w:rsidRPr="00BD3311" w:rsidRDefault="00F64696" w:rsidP="00E964FF">
            <w:pPr>
              <w:pStyle w:val="Tables"/>
            </w:pPr>
            <w:r w:rsidRPr="00BD3311">
              <w:t>Align-</w:t>
            </w:r>
            <w:proofErr w:type="spellStart"/>
            <w:r w:rsidRPr="00BD3311">
              <w:t>ment</w:t>
            </w:r>
            <w:proofErr w:type="spellEnd"/>
          </w:p>
        </w:tc>
        <w:tc>
          <w:tcPr>
            <w:tcW w:w="2551" w:type="dxa"/>
            <w:gridSpan w:val="3"/>
            <w:tcBorders>
              <w:top w:val="single" w:sz="4" w:space="0" w:color="auto"/>
            </w:tcBorders>
            <w:vAlign w:val="center"/>
          </w:tcPr>
          <w:p w14:paraId="21CB9345" w14:textId="77777777" w:rsidR="00F64696" w:rsidRPr="00BD3311" w:rsidRDefault="00F64696" w:rsidP="00E964FF">
            <w:pPr>
              <w:pStyle w:val="Tables"/>
            </w:pPr>
            <w:r w:rsidRPr="00BD3311">
              <w:t>Indentation</w:t>
            </w:r>
          </w:p>
        </w:tc>
        <w:tc>
          <w:tcPr>
            <w:tcW w:w="1701" w:type="dxa"/>
            <w:gridSpan w:val="2"/>
            <w:tcBorders>
              <w:top w:val="single" w:sz="4" w:space="0" w:color="auto"/>
              <w:bottom w:val="nil"/>
            </w:tcBorders>
            <w:vAlign w:val="center"/>
          </w:tcPr>
          <w:p w14:paraId="19DD9211" w14:textId="77777777" w:rsidR="00F64696" w:rsidRPr="00BD3311" w:rsidRDefault="00F64696" w:rsidP="00E964FF">
            <w:pPr>
              <w:pStyle w:val="Tables"/>
            </w:pPr>
            <w:r w:rsidRPr="00BD3311">
              <w:t>Paragraph spacing</w:t>
            </w:r>
          </w:p>
        </w:tc>
        <w:tc>
          <w:tcPr>
            <w:tcW w:w="1635" w:type="dxa"/>
            <w:vMerge w:val="restart"/>
            <w:tcBorders>
              <w:top w:val="single" w:sz="4" w:space="0" w:color="auto"/>
            </w:tcBorders>
            <w:vAlign w:val="center"/>
          </w:tcPr>
          <w:p w14:paraId="6439496D" w14:textId="77777777" w:rsidR="00F64696" w:rsidRPr="00BD3311" w:rsidRDefault="00F64696" w:rsidP="00E964FF">
            <w:pPr>
              <w:pStyle w:val="Tables"/>
            </w:pPr>
            <w:r w:rsidRPr="00BD3311">
              <w:t>Line spacing</w:t>
            </w:r>
          </w:p>
        </w:tc>
      </w:tr>
      <w:tr w:rsidR="00F64696" w:rsidRPr="00BD3311" w14:paraId="08EE9AF5" w14:textId="77777777" w:rsidTr="00E964FF">
        <w:tc>
          <w:tcPr>
            <w:tcW w:w="1352" w:type="dxa"/>
            <w:vMerge/>
            <w:tcBorders>
              <w:bottom w:val="single" w:sz="4" w:space="0" w:color="auto"/>
            </w:tcBorders>
            <w:vAlign w:val="center"/>
          </w:tcPr>
          <w:p w14:paraId="3DF56E53" w14:textId="77777777" w:rsidR="00F64696" w:rsidRPr="00BD3311" w:rsidRDefault="00F64696" w:rsidP="00E964FF">
            <w:pPr>
              <w:pStyle w:val="Tables"/>
            </w:pPr>
          </w:p>
        </w:tc>
        <w:tc>
          <w:tcPr>
            <w:tcW w:w="709" w:type="dxa"/>
            <w:vMerge/>
            <w:tcBorders>
              <w:bottom w:val="single" w:sz="4" w:space="0" w:color="auto"/>
            </w:tcBorders>
            <w:vAlign w:val="center"/>
          </w:tcPr>
          <w:p w14:paraId="0B963342" w14:textId="77777777" w:rsidR="00F64696" w:rsidRPr="00BD3311" w:rsidRDefault="00F64696" w:rsidP="00E964FF">
            <w:pPr>
              <w:pStyle w:val="Tables"/>
            </w:pPr>
          </w:p>
        </w:tc>
        <w:tc>
          <w:tcPr>
            <w:tcW w:w="850" w:type="dxa"/>
            <w:vMerge/>
            <w:tcBorders>
              <w:bottom w:val="single" w:sz="4" w:space="0" w:color="auto"/>
            </w:tcBorders>
            <w:vAlign w:val="center"/>
          </w:tcPr>
          <w:p w14:paraId="1C391AEF" w14:textId="77777777" w:rsidR="00F64696" w:rsidRPr="00BD3311" w:rsidRDefault="00F64696" w:rsidP="00E964FF">
            <w:pPr>
              <w:pStyle w:val="Tables"/>
            </w:pPr>
          </w:p>
        </w:tc>
        <w:tc>
          <w:tcPr>
            <w:tcW w:w="993" w:type="dxa"/>
            <w:vMerge/>
            <w:tcBorders>
              <w:bottom w:val="single" w:sz="4" w:space="0" w:color="auto"/>
            </w:tcBorders>
            <w:vAlign w:val="center"/>
          </w:tcPr>
          <w:p w14:paraId="55CAFFE4" w14:textId="77777777" w:rsidR="00F64696" w:rsidRPr="00BD3311" w:rsidRDefault="00F64696" w:rsidP="00E964FF">
            <w:pPr>
              <w:pStyle w:val="Tables"/>
            </w:pPr>
          </w:p>
        </w:tc>
        <w:tc>
          <w:tcPr>
            <w:tcW w:w="882" w:type="dxa"/>
            <w:tcBorders>
              <w:bottom w:val="single" w:sz="4" w:space="0" w:color="auto"/>
            </w:tcBorders>
            <w:vAlign w:val="center"/>
          </w:tcPr>
          <w:p w14:paraId="67C7A917" w14:textId="77777777" w:rsidR="00F64696" w:rsidRPr="00BD3311" w:rsidRDefault="00F64696" w:rsidP="00E964FF">
            <w:pPr>
              <w:pStyle w:val="Tables"/>
            </w:pPr>
            <w:r w:rsidRPr="00BD3311">
              <w:t>Left</w:t>
            </w:r>
          </w:p>
        </w:tc>
        <w:tc>
          <w:tcPr>
            <w:tcW w:w="819" w:type="dxa"/>
            <w:tcBorders>
              <w:bottom w:val="single" w:sz="4" w:space="0" w:color="auto"/>
            </w:tcBorders>
            <w:vAlign w:val="center"/>
          </w:tcPr>
          <w:p w14:paraId="71AEBA55" w14:textId="77777777" w:rsidR="00F64696" w:rsidRPr="00BD3311" w:rsidRDefault="00F64696" w:rsidP="00E964FF">
            <w:pPr>
              <w:pStyle w:val="Tables"/>
            </w:pPr>
            <w:r w:rsidRPr="00BD3311">
              <w:t>Right</w:t>
            </w:r>
          </w:p>
        </w:tc>
        <w:tc>
          <w:tcPr>
            <w:tcW w:w="850" w:type="dxa"/>
            <w:tcBorders>
              <w:top w:val="nil"/>
              <w:bottom w:val="single" w:sz="4" w:space="0" w:color="auto"/>
            </w:tcBorders>
            <w:vAlign w:val="center"/>
          </w:tcPr>
          <w:p w14:paraId="572F4D0F" w14:textId="77777777" w:rsidR="00F64696" w:rsidRPr="00BD3311" w:rsidRDefault="00F64696" w:rsidP="00E964FF">
            <w:pPr>
              <w:pStyle w:val="Tables"/>
            </w:pPr>
            <w:r w:rsidRPr="00BD3311">
              <w:t>Hang.</w:t>
            </w:r>
          </w:p>
        </w:tc>
        <w:tc>
          <w:tcPr>
            <w:tcW w:w="851" w:type="dxa"/>
            <w:tcBorders>
              <w:top w:val="nil"/>
              <w:bottom w:val="single" w:sz="4" w:space="0" w:color="auto"/>
            </w:tcBorders>
            <w:vAlign w:val="center"/>
          </w:tcPr>
          <w:p w14:paraId="4CAC0DCB" w14:textId="77777777" w:rsidR="00F64696" w:rsidRPr="00BD3311" w:rsidRDefault="00F64696" w:rsidP="00E964FF">
            <w:pPr>
              <w:pStyle w:val="Tables"/>
            </w:pPr>
            <w:r w:rsidRPr="00BD3311">
              <w:t>Before</w:t>
            </w:r>
          </w:p>
        </w:tc>
        <w:tc>
          <w:tcPr>
            <w:tcW w:w="850" w:type="dxa"/>
            <w:tcBorders>
              <w:top w:val="nil"/>
              <w:bottom w:val="single" w:sz="4" w:space="0" w:color="auto"/>
            </w:tcBorders>
            <w:vAlign w:val="center"/>
          </w:tcPr>
          <w:p w14:paraId="7F99FA50" w14:textId="77777777" w:rsidR="00F64696" w:rsidRPr="00BD3311" w:rsidRDefault="00F64696" w:rsidP="00E964FF">
            <w:pPr>
              <w:pStyle w:val="Tables"/>
            </w:pPr>
            <w:r w:rsidRPr="00BD3311">
              <w:t>After</w:t>
            </w:r>
          </w:p>
        </w:tc>
        <w:tc>
          <w:tcPr>
            <w:tcW w:w="1635" w:type="dxa"/>
            <w:vMerge/>
            <w:tcBorders>
              <w:bottom w:val="single" w:sz="4" w:space="0" w:color="auto"/>
            </w:tcBorders>
            <w:vAlign w:val="center"/>
          </w:tcPr>
          <w:p w14:paraId="5124B989" w14:textId="77777777" w:rsidR="00F64696" w:rsidRPr="00BD3311" w:rsidRDefault="00F64696" w:rsidP="00E964FF">
            <w:pPr>
              <w:pStyle w:val="Tables"/>
            </w:pPr>
          </w:p>
        </w:tc>
      </w:tr>
      <w:tr w:rsidR="00F64696" w:rsidRPr="00BD3311" w14:paraId="021E9490" w14:textId="77777777" w:rsidTr="00E964FF">
        <w:tc>
          <w:tcPr>
            <w:tcW w:w="1352" w:type="dxa"/>
            <w:tcBorders>
              <w:top w:val="single" w:sz="4" w:space="0" w:color="auto"/>
            </w:tcBorders>
          </w:tcPr>
          <w:p w14:paraId="44BB68D8" w14:textId="77777777" w:rsidR="00F64696" w:rsidRPr="00BD3311" w:rsidRDefault="00F64696" w:rsidP="00E964FF">
            <w:pPr>
              <w:pStyle w:val="Tables"/>
            </w:pPr>
            <w:r w:rsidRPr="00BD3311">
              <w:t>Title</w:t>
            </w:r>
          </w:p>
        </w:tc>
        <w:tc>
          <w:tcPr>
            <w:tcW w:w="709" w:type="dxa"/>
            <w:tcBorders>
              <w:top w:val="single" w:sz="4" w:space="0" w:color="auto"/>
            </w:tcBorders>
          </w:tcPr>
          <w:p w14:paraId="64B1F704" w14:textId="77777777" w:rsidR="00F64696" w:rsidRPr="00BD3311" w:rsidRDefault="00F64696" w:rsidP="00E964FF">
            <w:pPr>
              <w:pStyle w:val="Tables"/>
            </w:pPr>
            <w:r w:rsidRPr="00BD3311">
              <w:t>16 pt</w:t>
            </w:r>
          </w:p>
        </w:tc>
        <w:tc>
          <w:tcPr>
            <w:tcW w:w="850" w:type="dxa"/>
            <w:tcBorders>
              <w:top w:val="single" w:sz="4" w:space="0" w:color="auto"/>
            </w:tcBorders>
          </w:tcPr>
          <w:p w14:paraId="1A5E3869" w14:textId="77777777" w:rsidR="00F64696" w:rsidRPr="00BD3311" w:rsidRDefault="00F64696" w:rsidP="00E964FF">
            <w:pPr>
              <w:pStyle w:val="Tables"/>
            </w:pPr>
            <w:r w:rsidRPr="00BD3311">
              <w:t>Bold</w:t>
            </w:r>
          </w:p>
        </w:tc>
        <w:tc>
          <w:tcPr>
            <w:tcW w:w="993" w:type="dxa"/>
            <w:tcBorders>
              <w:top w:val="single" w:sz="4" w:space="0" w:color="auto"/>
            </w:tcBorders>
          </w:tcPr>
          <w:p w14:paraId="2BA6D376" w14:textId="77777777" w:rsidR="00F64696" w:rsidRPr="00BD3311" w:rsidRDefault="00F64696" w:rsidP="00E964FF">
            <w:pPr>
              <w:pStyle w:val="Tables"/>
            </w:pPr>
            <w:r w:rsidRPr="00BD3311">
              <w:t>Center</w:t>
            </w:r>
          </w:p>
        </w:tc>
        <w:tc>
          <w:tcPr>
            <w:tcW w:w="882" w:type="dxa"/>
            <w:tcBorders>
              <w:top w:val="single" w:sz="4" w:space="0" w:color="auto"/>
            </w:tcBorders>
          </w:tcPr>
          <w:p w14:paraId="3A0B1C00" w14:textId="77777777" w:rsidR="00F64696" w:rsidRPr="00BD3311" w:rsidRDefault="00F64696" w:rsidP="00E964FF">
            <w:pPr>
              <w:pStyle w:val="Tables"/>
            </w:pPr>
            <w:r w:rsidRPr="00BD3311">
              <w:t>0 cm</w:t>
            </w:r>
          </w:p>
        </w:tc>
        <w:tc>
          <w:tcPr>
            <w:tcW w:w="819" w:type="dxa"/>
            <w:tcBorders>
              <w:top w:val="single" w:sz="4" w:space="0" w:color="auto"/>
            </w:tcBorders>
          </w:tcPr>
          <w:p w14:paraId="573E0670" w14:textId="77777777" w:rsidR="00F64696" w:rsidRPr="00BD3311" w:rsidRDefault="00F64696" w:rsidP="00E964FF">
            <w:pPr>
              <w:pStyle w:val="Tables"/>
            </w:pPr>
            <w:r w:rsidRPr="00BD3311">
              <w:t>0 cm</w:t>
            </w:r>
          </w:p>
        </w:tc>
        <w:tc>
          <w:tcPr>
            <w:tcW w:w="850" w:type="dxa"/>
            <w:tcBorders>
              <w:top w:val="single" w:sz="4" w:space="0" w:color="auto"/>
            </w:tcBorders>
          </w:tcPr>
          <w:p w14:paraId="0189D9BF" w14:textId="77777777" w:rsidR="00F64696" w:rsidRPr="00BD3311" w:rsidRDefault="00F64696" w:rsidP="00E964FF">
            <w:pPr>
              <w:pStyle w:val="Tables"/>
            </w:pPr>
            <w:r w:rsidRPr="00BD3311">
              <w:t>–</w:t>
            </w:r>
          </w:p>
        </w:tc>
        <w:tc>
          <w:tcPr>
            <w:tcW w:w="851" w:type="dxa"/>
            <w:tcBorders>
              <w:top w:val="single" w:sz="4" w:space="0" w:color="auto"/>
            </w:tcBorders>
          </w:tcPr>
          <w:p w14:paraId="20732CCF" w14:textId="77777777" w:rsidR="00F64696" w:rsidRPr="00BD3311" w:rsidRDefault="00F64696" w:rsidP="00E964FF">
            <w:pPr>
              <w:pStyle w:val="Tables"/>
            </w:pPr>
            <w:r w:rsidRPr="00BD3311">
              <w:t>24 pt</w:t>
            </w:r>
          </w:p>
        </w:tc>
        <w:tc>
          <w:tcPr>
            <w:tcW w:w="850" w:type="dxa"/>
            <w:tcBorders>
              <w:top w:val="single" w:sz="4" w:space="0" w:color="auto"/>
            </w:tcBorders>
          </w:tcPr>
          <w:p w14:paraId="7D8AD26B" w14:textId="77777777" w:rsidR="00F64696" w:rsidRPr="00BD3311" w:rsidRDefault="00F64696" w:rsidP="00E964FF">
            <w:pPr>
              <w:pStyle w:val="Tables"/>
            </w:pPr>
            <w:r w:rsidRPr="00BD3311">
              <w:t>0 pt</w:t>
            </w:r>
          </w:p>
        </w:tc>
        <w:tc>
          <w:tcPr>
            <w:tcW w:w="1635" w:type="dxa"/>
            <w:tcBorders>
              <w:top w:val="single" w:sz="4" w:space="0" w:color="auto"/>
            </w:tcBorders>
          </w:tcPr>
          <w:p w14:paraId="51B75AAE" w14:textId="77777777" w:rsidR="00F64696" w:rsidRPr="00BD3311" w:rsidRDefault="00F64696" w:rsidP="00E964FF">
            <w:pPr>
              <w:pStyle w:val="Tables"/>
            </w:pPr>
            <w:r w:rsidRPr="00BD3311">
              <w:t>Exactly 18 pt</w:t>
            </w:r>
          </w:p>
        </w:tc>
      </w:tr>
      <w:tr w:rsidR="00F64696" w:rsidRPr="00BD3311" w14:paraId="399AC666" w14:textId="77777777" w:rsidTr="00E964FF">
        <w:tc>
          <w:tcPr>
            <w:tcW w:w="1352" w:type="dxa"/>
          </w:tcPr>
          <w:p w14:paraId="6A36197F" w14:textId="77777777" w:rsidR="00F64696" w:rsidRPr="00BD3311" w:rsidRDefault="00F64696" w:rsidP="00E964FF">
            <w:pPr>
              <w:pStyle w:val="Tables"/>
            </w:pPr>
            <w:r w:rsidRPr="00BD3311">
              <w:t>Authors’ names</w:t>
            </w:r>
          </w:p>
        </w:tc>
        <w:tc>
          <w:tcPr>
            <w:tcW w:w="709" w:type="dxa"/>
          </w:tcPr>
          <w:p w14:paraId="387D1E64" w14:textId="77777777" w:rsidR="00F64696" w:rsidRPr="00BD3311" w:rsidRDefault="00F64696" w:rsidP="00E964FF">
            <w:pPr>
              <w:pStyle w:val="Tables"/>
            </w:pPr>
            <w:r w:rsidRPr="00BD3311">
              <w:t>11 pt</w:t>
            </w:r>
          </w:p>
        </w:tc>
        <w:tc>
          <w:tcPr>
            <w:tcW w:w="850" w:type="dxa"/>
          </w:tcPr>
          <w:p w14:paraId="3303B979" w14:textId="77777777" w:rsidR="00F64696" w:rsidRPr="00BD3311" w:rsidRDefault="00F64696" w:rsidP="00E964FF">
            <w:pPr>
              <w:pStyle w:val="Tables"/>
            </w:pPr>
            <w:r w:rsidRPr="00BD3311">
              <w:t>Bold, italic</w:t>
            </w:r>
          </w:p>
        </w:tc>
        <w:tc>
          <w:tcPr>
            <w:tcW w:w="993" w:type="dxa"/>
          </w:tcPr>
          <w:p w14:paraId="30EF13F3" w14:textId="77777777" w:rsidR="00F64696" w:rsidRPr="00BD3311" w:rsidRDefault="00F64696" w:rsidP="00E964FF">
            <w:pPr>
              <w:pStyle w:val="Tables"/>
            </w:pPr>
            <w:r w:rsidRPr="00BD3311">
              <w:t>Center</w:t>
            </w:r>
          </w:p>
        </w:tc>
        <w:tc>
          <w:tcPr>
            <w:tcW w:w="882" w:type="dxa"/>
          </w:tcPr>
          <w:p w14:paraId="5EDD2592" w14:textId="77777777" w:rsidR="00F64696" w:rsidRPr="00BD3311" w:rsidRDefault="00F64696" w:rsidP="00E964FF">
            <w:pPr>
              <w:pStyle w:val="Tables"/>
            </w:pPr>
            <w:r w:rsidRPr="00BD3311">
              <w:t>1 cm</w:t>
            </w:r>
          </w:p>
        </w:tc>
        <w:tc>
          <w:tcPr>
            <w:tcW w:w="819" w:type="dxa"/>
          </w:tcPr>
          <w:p w14:paraId="64F73923" w14:textId="77777777" w:rsidR="00F64696" w:rsidRPr="00BD3311" w:rsidRDefault="00F64696" w:rsidP="00E964FF">
            <w:pPr>
              <w:pStyle w:val="Tables"/>
            </w:pPr>
            <w:r w:rsidRPr="00BD3311">
              <w:t>1 cm</w:t>
            </w:r>
          </w:p>
        </w:tc>
        <w:tc>
          <w:tcPr>
            <w:tcW w:w="850" w:type="dxa"/>
          </w:tcPr>
          <w:p w14:paraId="7B57F184" w14:textId="77777777" w:rsidR="00F64696" w:rsidRPr="00BD3311" w:rsidRDefault="00F64696" w:rsidP="00E964FF">
            <w:pPr>
              <w:pStyle w:val="Tables"/>
            </w:pPr>
            <w:r w:rsidRPr="00BD3311">
              <w:t>–</w:t>
            </w:r>
          </w:p>
        </w:tc>
        <w:tc>
          <w:tcPr>
            <w:tcW w:w="851" w:type="dxa"/>
          </w:tcPr>
          <w:p w14:paraId="77D9542E" w14:textId="77777777" w:rsidR="00F64696" w:rsidRPr="00BD3311" w:rsidRDefault="00F64696" w:rsidP="00E964FF">
            <w:pPr>
              <w:pStyle w:val="Tables"/>
            </w:pPr>
            <w:r w:rsidRPr="00BD3311">
              <w:t>18 pt</w:t>
            </w:r>
          </w:p>
        </w:tc>
        <w:tc>
          <w:tcPr>
            <w:tcW w:w="850" w:type="dxa"/>
          </w:tcPr>
          <w:p w14:paraId="677F5308" w14:textId="77777777" w:rsidR="00F64696" w:rsidRPr="00BD3311" w:rsidRDefault="00F64696" w:rsidP="00E964FF">
            <w:pPr>
              <w:pStyle w:val="Tables"/>
            </w:pPr>
            <w:r w:rsidRPr="00BD3311">
              <w:t>12 pt</w:t>
            </w:r>
          </w:p>
        </w:tc>
        <w:tc>
          <w:tcPr>
            <w:tcW w:w="1635" w:type="dxa"/>
          </w:tcPr>
          <w:p w14:paraId="1AA15085" w14:textId="77777777" w:rsidR="00F64696" w:rsidRPr="00BD3311" w:rsidRDefault="00F64696" w:rsidP="00E964FF">
            <w:pPr>
              <w:pStyle w:val="Tables"/>
            </w:pPr>
            <w:r w:rsidRPr="00BD3311">
              <w:t>Exactly 12 pt</w:t>
            </w:r>
          </w:p>
        </w:tc>
      </w:tr>
      <w:tr w:rsidR="00F64696" w:rsidRPr="00BD3311" w14:paraId="708237B3" w14:textId="77777777" w:rsidTr="00E964FF">
        <w:tc>
          <w:tcPr>
            <w:tcW w:w="1352" w:type="dxa"/>
          </w:tcPr>
          <w:p w14:paraId="01BA06DC" w14:textId="77777777" w:rsidR="00F64696" w:rsidRPr="00BD3311" w:rsidRDefault="00F64696" w:rsidP="00E964FF">
            <w:pPr>
              <w:pStyle w:val="Tables"/>
            </w:pPr>
            <w:r w:rsidRPr="00BD3311">
              <w:t>Authors’ affiliations</w:t>
            </w:r>
          </w:p>
        </w:tc>
        <w:tc>
          <w:tcPr>
            <w:tcW w:w="709" w:type="dxa"/>
          </w:tcPr>
          <w:p w14:paraId="58A5C431" w14:textId="77777777" w:rsidR="00F64696" w:rsidRPr="00BD3311" w:rsidRDefault="00F64696" w:rsidP="00E964FF">
            <w:pPr>
              <w:pStyle w:val="Tables"/>
            </w:pPr>
            <w:r w:rsidRPr="00BD3311">
              <w:t>10 pt</w:t>
            </w:r>
          </w:p>
        </w:tc>
        <w:tc>
          <w:tcPr>
            <w:tcW w:w="850" w:type="dxa"/>
          </w:tcPr>
          <w:p w14:paraId="6A647453" w14:textId="77777777" w:rsidR="00F64696" w:rsidRPr="00BD3311" w:rsidRDefault="00F64696" w:rsidP="00E964FF">
            <w:pPr>
              <w:pStyle w:val="Tables"/>
            </w:pPr>
            <w:r w:rsidRPr="00BD3311">
              <w:t>Italic</w:t>
            </w:r>
          </w:p>
        </w:tc>
        <w:tc>
          <w:tcPr>
            <w:tcW w:w="993" w:type="dxa"/>
          </w:tcPr>
          <w:p w14:paraId="2ACF93E8" w14:textId="77777777" w:rsidR="00F64696" w:rsidRPr="00BD3311" w:rsidRDefault="00F64696" w:rsidP="00E964FF">
            <w:pPr>
              <w:pStyle w:val="Tables"/>
            </w:pPr>
            <w:r w:rsidRPr="00BD3311">
              <w:t>Center</w:t>
            </w:r>
          </w:p>
        </w:tc>
        <w:tc>
          <w:tcPr>
            <w:tcW w:w="882" w:type="dxa"/>
          </w:tcPr>
          <w:p w14:paraId="7869F981" w14:textId="77777777" w:rsidR="00F64696" w:rsidRPr="00BD3311" w:rsidRDefault="00F64696" w:rsidP="00E964FF">
            <w:pPr>
              <w:pStyle w:val="Tables"/>
            </w:pPr>
            <w:r w:rsidRPr="00BD3311">
              <w:t>1 cm</w:t>
            </w:r>
          </w:p>
        </w:tc>
        <w:tc>
          <w:tcPr>
            <w:tcW w:w="819" w:type="dxa"/>
          </w:tcPr>
          <w:p w14:paraId="1495BBFB" w14:textId="77777777" w:rsidR="00F64696" w:rsidRPr="00BD3311" w:rsidRDefault="00F64696" w:rsidP="00E964FF">
            <w:pPr>
              <w:pStyle w:val="Tables"/>
            </w:pPr>
            <w:r w:rsidRPr="00BD3311">
              <w:t>1 cm</w:t>
            </w:r>
          </w:p>
        </w:tc>
        <w:tc>
          <w:tcPr>
            <w:tcW w:w="850" w:type="dxa"/>
          </w:tcPr>
          <w:p w14:paraId="4F59583C" w14:textId="77777777" w:rsidR="00F64696" w:rsidRPr="00BD3311" w:rsidRDefault="00F64696" w:rsidP="00E964FF">
            <w:pPr>
              <w:pStyle w:val="Tables"/>
            </w:pPr>
            <w:r w:rsidRPr="00BD3311">
              <w:t>–</w:t>
            </w:r>
          </w:p>
        </w:tc>
        <w:tc>
          <w:tcPr>
            <w:tcW w:w="851" w:type="dxa"/>
          </w:tcPr>
          <w:p w14:paraId="319ADDA6" w14:textId="77777777" w:rsidR="00F64696" w:rsidRPr="00BD3311" w:rsidRDefault="00F64696" w:rsidP="00E964FF">
            <w:pPr>
              <w:pStyle w:val="Tables"/>
            </w:pPr>
            <w:r w:rsidRPr="00BD3311">
              <w:t>0 pt</w:t>
            </w:r>
          </w:p>
        </w:tc>
        <w:tc>
          <w:tcPr>
            <w:tcW w:w="850" w:type="dxa"/>
          </w:tcPr>
          <w:p w14:paraId="1D35F9B5" w14:textId="77777777" w:rsidR="00F64696" w:rsidRPr="00BD3311" w:rsidRDefault="00F64696" w:rsidP="00E964FF">
            <w:pPr>
              <w:pStyle w:val="Tables"/>
            </w:pPr>
            <w:r w:rsidRPr="00BD3311">
              <w:t>0 pt</w:t>
            </w:r>
          </w:p>
        </w:tc>
        <w:tc>
          <w:tcPr>
            <w:tcW w:w="1635" w:type="dxa"/>
          </w:tcPr>
          <w:p w14:paraId="3AB94469" w14:textId="77777777" w:rsidR="00F64696" w:rsidRPr="00BD3311" w:rsidRDefault="00F64696" w:rsidP="00E964FF">
            <w:pPr>
              <w:pStyle w:val="Tables"/>
            </w:pPr>
            <w:r w:rsidRPr="00BD3311">
              <w:t>Exactly 11 pt</w:t>
            </w:r>
          </w:p>
        </w:tc>
      </w:tr>
      <w:tr w:rsidR="00F64696" w:rsidRPr="00BD3311" w14:paraId="20744CE6" w14:textId="77777777" w:rsidTr="00E964FF">
        <w:tc>
          <w:tcPr>
            <w:tcW w:w="1352" w:type="dxa"/>
          </w:tcPr>
          <w:p w14:paraId="4E9FB9C6" w14:textId="77777777" w:rsidR="00F64696" w:rsidRPr="00BD3311" w:rsidRDefault="00F64696" w:rsidP="00E964FF">
            <w:pPr>
              <w:pStyle w:val="Tables"/>
            </w:pPr>
            <w:r w:rsidRPr="00BD3311">
              <w:t>Abstract</w:t>
            </w:r>
          </w:p>
        </w:tc>
        <w:tc>
          <w:tcPr>
            <w:tcW w:w="709" w:type="dxa"/>
          </w:tcPr>
          <w:p w14:paraId="60A6C28F" w14:textId="77777777" w:rsidR="00F64696" w:rsidRPr="00BD3311" w:rsidRDefault="00F64696" w:rsidP="00E964FF">
            <w:pPr>
              <w:pStyle w:val="Tables"/>
            </w:pPr>
            <w:r w:rsidRPr="00BD3311">
              <w:t>10 pt</w:t>
            </w:r>
          </w:p>
        </w:tc>
        <w:tc>
          <w:tcPr>
            <w:tcW w:w="850" w:type="dxa"/>
          </w:tcPr>
          <w:p w14:paraId="7882DBC9" w14:textId="77777777" w:rsidR="00F64696" w:rsidRPr="00BD3311" w:rsidRDefault="00F64696" w:rsidP="00E964FF">
            <w:pPr>
              <w:pStyle w:val="Tables"/>
            </w:pPr>
            <w:r w:rsidRPr="00BD3311">
              <w:t>Regular</w:t>
            </w:r>
          </w:p>
        </w:tc>
        <w:tc>
          <w:tcPr>
            <w:tcW w:w="993" w:type="dxa"/>
          </w:tcPr>
          <w:p w14:paraId="4F36A72E" w14:textId="77777777" w:rsidR="00F64696" w:rsidRPr="00BD3311" w:rsidRDefault="00F64696" w:rsidP="00E964FF">
            <w:pPr>
              <w:pStyle w:val="Tables"/>
            </w:pPr>
            <w:r w:rsidRPr="00BD3311">
              <w:t>Justify</w:t>
            </w:r>
          </w:p>
        </w:tc>
        <w:tc>
          <w:tcPr>
            <w:tcW w:w="882" w:type="dxa"/>
          </w:tcPr>
          <w:p w14:paraId="7EB85E9B" w14:textId="77777777" w:rsidR="00F64696" w:rsidRPr="00BD3311" w:rsidRDefault="00F64696" w:rsidP="00E964FF">
            <w:pPr>
              <w:pStyle w:val="Tables"/>
            </w:pPr>
            <w:r w:rsidRPr="00BD3311">
              <w:t>1 cm</w:t>
            </w:r>
          </w:p>
        </w:tc>
        <w:tc>
          <w:tcPr>
            <w:tcW w:w="819" w:type="dxa"/>
          </w:tcPr>
          <w:p w14:paraId="02126AC8" w14:textId="77777777" w:rsidR="00F64696" w:rsidRPr="00BD3311" w:rsidRDefault="00F64696" w:rsidP="00E964FF">
            <w:pPr>
              <w:pStyle w:val="Tables"/>
            </w:pPr>
            <w:r w:rsidRPr="00BD3311">
              <w:t>1 cm</w:t>
            </w:r>
          </w:p>
        </w:tc>
        <w:tc>
          <w:tcPr>
            <w:tcW w:w="850" w:type="dxa"/>
          </w:tcPr>
          <w:p w14:paraId="1797218C" w14:textId="77777777" w:rsidR="00F64696" w:rsidRPr="00BD3311" w:rsidRDefault="00F64696" w:rsidP="00E964FF">
            <w:pPr>
              <w:pStyle w:val="Tables"/>
            </w:pPr>
            <w:r w:rsidRPr="00BD3311">
              <w:t>–</w:t>
            </w:r>
          </w:p>
        </w:tc>
        <w:tc>
          <w:tcPr>
            <w:tcW w:w="851" w:type="dxa"/>
          </w:tcPr>
          <w:p w14:paraId="1BEEB5C1" w14:textId="77777777" w:rsidR="00F64696" w:rsidRPr="00BD3311" w:rsidRDefault="00F64696" w:rsidP="00E964FF">
            <w:pPr>
              <w:pStyle w:val="Tables"/>
            </w:pPr>
            <w:r w:rsidRPr="00BD3311">
              <w:t>18 pt</w:t>
            </w:r>
          </w:p>
        </w:tc>
        <w:tc>
          <w:tcPr>
            <w:tcW w:w="850" w:type="dxa"/>
          </w:tcPr>
          <w:p w14:paraId="2FBF78F1" w14:textId="77777777" w:rsidR="00F64696" w:rsidRPr="00BD3311" w:rsidRDefault="00F64696" w:rsidP="00E964FF">
            <w:pPr>
              <w:pStyle w:val="Tables"/>
            </w:pPr>
            <w:r w:rsidRPr="00BD3311">
              <w:t>0 pt</w:t>
            </w:r>
          </w:p>
        </w:tc>
        <w:tc>
          <w:tcPr>
            <w:tcW w:w="1635" w:type="dxa"/>
          </w:tcPr>
          <w:p w14:paraId="5F8F887F" w14:textId="77777777" w:rsidR="00F64696" w:rsidRPr="00BD3311" w:rsidRDefault="00F64696" w:rsidP="00E964FF">
            <w:pPr>
              <w:pStyle w:val="Tables"/>
            </w:pPr>
            <w:r w:rsidRPr="00BD3311">
              <w:t>Exactly 11 pt</w:t>
            </w:r>
          </w:p>
        </w:tc>
      </w:tr>
      <w:tr w:rsidR="00F64696" w:rsidRPr="00BD3311" w14:paraId="3EBC95DB" w14:textId="77777777" w:rsidTr="00E964FF">
        <w:tc>
          <w:tcPr>
            <w:tcW w:w="1352" w:type="dxa"/>
          </w:tcPr>
          <w:p w14:paraId="28B6E873" w14:textId="77777777" w:rsidR="00F64696" w:rsidRPr="00BD3311" w:rsidRDefault="00F64696" w:rsidP="00E964FF">
            <w:pPr>
              <w:pStyle w:val="Tables"/>
            </w:pPr>
            <w:r w:rsidRPr="00BD3311">
              <w:t>Keywords</w:t>
            </w:r>
          </w:p>
        </w:tc>
        <w:tc>
          <w:tcPr>
            <w:tcW w:w="709" w:type="dxa"/>
          </w:tcPr>
          <w:p w14:paraId="0C0055E7" w14:textId="77777777" w:rsidR="00F64696" w:rsidRPr="00BD3311" w:rsidRDefault="00F64696" w:rsidP="00E964FF">
            <w:pPr>
              <w:pStyle w:val="Tables"/>
            </w:pPr>
            <w:r w:rsidRPr="00BD3311">
              <w:t>10 pt</w:t>
            </w:r>
          </w:p>
        </w:tc>
        <w:tc>
          <w:tcPr>
            <w:tcW w:w="850" w:type="dxa"/>
          </w:tcPr>
          <w:p w14:paraId="03EC3565" w14:textId="77777777" w:rsidR="00F64696" w:rsidRPr="00BD3311" w:rsidRDefault="00F64696" w:rsidP="00E964FF">
            <w:pPr>
              <w:pStyle w:val="Tables"/>
            </w:pPr>
            <w:r w:rsidRPr="00BD3311">
              <w:t>Regular</w:t>
            </w:r>
          </w:p>
        </w:tc>
        <w:tc>
          <w:tcPr>
            <w:tcW w:w="993" w:type="dxa"/>
          </w:tcPr>
          <w:p w14:paraId="17C91931" w14:textId="77777777" w:rsidR="00F64696" w:rsidRPr="00BD3311" w:rsidRDefault="00F64696" w:rsidP="00E964FF">
            <w:pPr>
              <w:pStyle w:val="Tables"/>
            </w:pPr>
            <w:r w:rsidRPr="00BD3311">
              <w:t>Justify</w:t>
            </w:r>
          </w:p>
        </w:tc>
        <w:tc>
          <w:tcPr>
            <w:tcW w:w="882" w:type="dxa"/>
          </w:tcPr>
          <w:p w14:paraId="18D83ACE" w14:textId="77777777" w:rsidR="00F64696" w:rsidRPr="00BD3311" w:rsidRDefault="00F64696" w:rsidP="00E964FF">
            <w:pPr>
              <w:pStyle w:val="Tables"/>
            </w:pPr>
            <w:r w:rsidRPr="00BD3311">
              <w:t>1 cm</w:t>
            </w:r>
          </w:p>
        </w:tc>
        <w:tc>
          <w:tcPr>
            <w:tcW w:w="819" w:type="dxa"/>
          </w:tcPr>
          <w:p w14:paraId="3A54A7AF" w14:textId="77777777" w:rsidR="00F64696" w:rsidRPr="00BD3311" w:rsidRDefault="00F64696" w:rsidP="00E964FF">
            <w:pPr>
              <w:pStyle w:val="Tables"/>
            </w:pPr>
            <w:r w:rsidRPr="00BD3311">
              <w:t>1 cm</w:t>
            </w:r>
          </w:p>
        </w:tc>
        <w:tc>
          <w:tcPr>
            <w:tcW w:w="850" w:type="dxa"/>
          </w:tcPr>
          <w:p w14:paraId="5CB1BCEA" w14:textId="77777777" w:rsidR="00F64696" w:rsidRPr="00BD3311" w:rsidRDefault="00F64696" w:rsidP="00E964FF">
            <w:pPr>
              <w:pStyle w:val="Tables"/>
            </w:pPr>
            <w:r w:rsidRPr="00BD3311">
              <w:t>–</w:t>
            </w:r>
          </w:p>
        </w:tc>
        <w:tc>
          <w:tcPr>
            <w:tcW w:w="851" w:type="dxa"/>
          </w:tcPr>
          <w:p w14:paraId="29A93CC5" w14:textId="77777777" w:rsidR="00F64696" w:rsidRPr="00BD3311" w:rsidRDefault="00F64696" w:rsidP="00E964FF">
            <w:pPr>
              <w:pStyle w:val="Tables"/>
            </w:pPr>
            <w:r w:rsidRPr="00BD3311">
              <w:t>12 pt</w:t>
            </w:r>
          </w:p>
        </w:tc>
        <w:tc>
          <w:tcPr>
            <w:tcW w:w="850" w:type="dxa"/>
          </w:tcPr>
          <w:p w14:paraId="5C8D0A49" w14:textId="77777777" w:rsidR="00F64696" w:rsidRPr="00BD3311" w:rsidRDefault="00F64696" w:rsidP="00E964FF">
            <w:pPr>
              <w:pStyle w:val="Tables"/>
            </w:pPr>
            <w:r w:rsidRPr="00BD3311">
              <w:t>18 pt</w:t>
            </w:r>
          </w:p>
        </w:tc>
        <w:tc>
          <w:tcPr>
            <w:tcW w:w="1635" w:type="dxa"/>
          </w:tcPr>
          <w:p w14:paraId="29D07F9E" w14:textId="77777777" w:rsidR="00F64696" w:rsidRPr="00BD3311" w:rsidRDefault="00F64696" w:rsidP="00E964FF">
            <w:pPr>
              <w:pStyle w:val="Tables"/>
            </w:pPr>
            <w:r w:rsidRPr="00BD3311">
              <w:t>Exactly 11 pt</w:t>
            </w:r>
          </w:p>
        </w:tc>
      </w:tr>
      <w:tr w:rsidR="00F64696" w:rsidRPr="00BD3311" w14:paraId="47BDBEDF" w14:textId="77777777" w:rsidTr="00E964FF">
        <w:tc>
          <w:tcPr>
            <w:tcW w:w="1352" w:type="dxa"/>
          </w:tcPr>
          <w:p w14:paraId="63CDDB02" w14:textId="77777777" w:rsidR="00F64696" w:rsidRPr="00BD3311" w:rsidRDefault="00F64696" w:rsidP="00E964FF">
            <w:pPr>
              <w:pStyle w:val="Tables"/>
            </w:pPr>
            <w:r w:rsidRPr="00BD3311">
              <w:t>Section title (level 1)</w:t>
            </w:r>
          </w:p>
        </w:tc>
        <w:tc>
          <w:tcPr>
            <w:tcW w:w="709" w:type="dxa"/>
          </w:tcPr>
          <w:p w14:paraId="6B57BD81" w14:textId="77777777" w:rsidR="00F64696" w:rsidRPr="00BD3311" w:rsidRDefault="00F64696" w:rsidP="00E964FF">
            <w:pPr>
              <w:pStyle w:val="Tables"/>
            </w:pPr>
            <w:r w:rsidRPr="00BD3311">
              <w:t>14 pt</w:t>
            </w:r>
          </w:p>
        </w:tc>
        <w:tc>
          <w:tcPr>
            <w:tcW w:w="850" w:type="dxa"/>
          </w:tcPr>
          <w:p w14:paraId="200DFFA4" w14:textId="77777777" w:rsidR="00F64696" w:rsidRPr="00BD3311" w:rsidRDefault="00F64696" w:rsidP="00E964FF">
            <w:pPr>
              <w:pStyle w:val="Tables"/>
            </w:pPr>
            <w:r w:rsidRPr="00BD3311">
              <w:t>Bold</w:t>
            </w:r>
          </w:p>
        </w:tc>
        <w:tc>
          <w:tcPr>
            <w:tcW w:w="993" w:type="dxa"/>
          </w:tcPr>
          <w:p w14:paraId="54150122" w14:textId="77777777" w:rsidR="00F64696" w:rsidRPr="00BD3311" w:rsidRDefault="00F64696" w:rsidP="00E964FF">
            <w:pPr>
              <w:pStyle w:val="Tables"/>
            </w:pPr>
            <w:r w:rsidRPr="00BD3311">
              <w:t>Left</w:t>
            </w:r>
          </w:p>
        </w:tc>
        <w:tc>
          <w:tcPr>
            <w:tcW w:w="882" w:type="dxa"/>
          </w:tcPr>
          <w:p w14:paraId="44D944ED" w14:textId="77777777" w:rsidR="00F64696" w:rsidRPr="00BD3311" w:rsidRDefault="00F64696" w:rsidP="00E964FF">
            <w:pPr>
              <w:pStyle w:val="Tables"/>
            </w:pPr>
            <w:r w:rsidRPr="00BD3311">
              <w:t>0 cm</w:t>
            </w:r>
          </w:p>
        </w:tc>
        <w:tc>
          <w:tcPr>
            <w:tcW w:w="819" w:type="dxa"/>
          </w:tcPr>
          <w:p w14:paraId="5E360E30" w14:textId="77777777" w:rsidR="00F64696" w:rsidRPr="00BD3311" w:rsidRDefault="00F64696" w:rsidP="00E964FF">
            <w:pPr>
              <w:pStyle w:val="Tables"/>
            </w:pPr>
            <w:r w:rsidRPr="00BD3311">
              <w:t>0 cm</w:t>
            </w:r>
          </w:p>
        </w:tc>
        <w:tc>
          <w:tcPr>
            <w:tcW w:w="850" w:type="dxa"/>
          </w:tcPr>
          <w:p w14:paraId="5ACB3C53" w14:textId="77777777" w:rsidR="00F64696" w:rsidRPr="00BD3311" w:rsidRDefault="00F64696" w:rsidP="00E964FF">
            <w:pPr>
              <w:pStyle w:val="Tables"/>
            </w:pPr>
            <w:r w:rsidRPr="00BD3311">
              <w:t>–</w:t>
            </w:r>
          </w:p>
        </w:tc>
        <w:tc>
          <w:tcPr>
            <w:tcW w:w="851" w:type="dxa"/>
          </w:tcPr>
          <w:p w14:paraId="41D623C7" w14:textId="77777777" w:rsidR="00F64696" w:rsidRPr="00BD3311" w:rsidRDefault="00F64696" w:rsidP="00E964FF">
            <w:pPr>
              <w:pStyle w:val="Tables"/>
            </w:pPr>
            <w:r w:rsidRPr="00BD3311">
              <w:t>12 pt</w:t>
            </w:r>
          </w:p>
        </w:tc>
        <w:tc>
          <w:tcPr>
            <w:tcW w:w="850" w:type="dxa"/>
          </w:tcPr>
          <w:p w14:paraId="4F276B26" w14:textId="77777777" w:rsidR="00F64696" w:rsidRPr="00BD3311" w:rsidRDefault="00F64696" w:rsidP="00E964FF">
            <w:pPr>
              <w:pStyle w:val="Tables"/>
            </w:pPr>
            <w:r w:rsidRPr="00BD3311">
              <w:t>4 pt</w:t>
            </w:r>
          </w:p>
        </w:tc>
        <w:tc>
          <w:tcPr>
            <w:tcW w:w="1635" w:type="dxa"/>
          </w:tcPr>
          <w:p w14:paraId="36467330" w14:textId="77777777" w:rsidR="00F64696" w:rsidRPr="00BD3311" w:rsidRDefault="00F64696" w:rsidP="00E964FF">
            <w:pPr>
              <w:pStyle w:val="Tables"/>
            </w:pPr>
            <w:r w:rsidRPr="00BD3311">
              <w:t>Exactly 16 pt</w:t>
            </w:r>
          </w:p>
        </w:tc>
      </w:tr>
      <w:tr w:rsidR="00F64696" w:rsidRPr="00BD3311" w14:paraId="4D43FCAC" w14:textId="77777777" w:rsidTr="00E964FF">
        <w:tc>
          <w:tcPr>
            <w:tcW w:w="1352" w:type="dxa"/>
          </w:tcPr>
          <w:p w14:paraId="555040F6" w14:textId="77777777" w:rsidR="00F64696" w:rsidRPr="00BD3311" w:rsidRDefault="00F64696" w:rsidP="00E964FF">
            <w:pPr>
              <w:pStyle w:val="Tables"/>
            </w:pPr>
            <w:r w:rsidRPr="00BD3311">
              <w:t>Subsection title (level 2)</w:t>
            </w:r>
          </w:p>
        </w:tc>
        <w:tc>
          <w:tcPr>
            <w:tcW w:w="709" w:type="dxa"/>
          </w:tcPr>
          <w:p w14:paraId="02D8EFF1" w14:textId="77777777" w:rsidR="00F64696" w:rsidRPr="00BD3311" w:rsidRDefault="00F64696" w:rsidP="00E964FF">
            <w:pPr>
              <w:pStyle w:val="Tables"/>
            </w:pPr>
            <w:r w:rsidRPr="00BD3311">
              <w:t>12 pt</w:t>
            </w:r>
          </w:p>
        </w:tc>
        <w:tc>
          <w:tcPr>
            <w:tcW w:w="850" w:type="dxa"/>
          </w:tcPr>
          <w:p w14:paraId="5779AA78" w14:textId="77777777" w:rsidR="00F64696" w:rsidRPr="00BD3311" w:rsidRDefault="00F64696" w:rsidP="00E964FF">
            <w:pPr>
              <w:pStyle w:val="Tables"/>
            </w:pPr>
            <w:r w:rsidRPr="00BD3311">
              <w:t>Bold</w:t>
            </w:r>
          </w:p>
        </w:tc>
        <w:tc>
          <w:tcPr>
            <w:tcW w:w="993" w:type="dxa"/>
          </w:tcPr>
          <w:p w14:paraId="718DA718" w14:textId="77777777" w:rsidR="00F64696" w:rsidRPr="00BD3311" w:rsidRDefault="00F64696" w:rsidP="00E964FF">
            <w:pPr>
              <w:pStyle w:val="Tables"/>
            </w:pPr>
            <w:r w:rsidRPr="00BD3311">
              <w:t>Left</w:t>
            </w:r>
          </w:p>
        </w:tc>
        <w:tc>
          <w:tcPr>
            <w:tcW w:w="882" w:type="dxa"/>
          </w:tcPr>
          <w:p w14:paraId="62502AF8" w14:textId="77777777" w:rsidR="00F64696" w:rsidRPr="00BD3311" w:rsidRDefault="00F64696" w:rsidP="00E964FF">
            <w:pPr>
              <w:pStyle w:val="Tables"/>
            </w:pPr>
            <w:r w:rsidRPr="00BD3311">
              <w:t>0 cm</w:t>
            </w:r>
          </w:p>
        </w:tc>
        <w:tc>
          <w:tcPr>
            <w:tcW w:w="819" w:type="dxa"/>
          </w:tcPr>
          <w:p w14:paraId="388D519F" w14:textId="77777777" w:rsidR="00F64696" w:rsidRPr="00BD3311" w:rsidRDefault="00F64696" w:rsidP="00E964FF">
            <w:pPr>
              <w:pStyle w:val="Tables"/>
            </w:pPr>
            <w:r w:rsidRPr="00BD3311">
              <w:t>0 cm</w:t>
            </w:r>
          </w:p>
        </w:tc>
        <w:tc>
          <w:tcPr>
            <w:tcW w:w="850" w:type="dxa"/>
          </w:tcPr>
          <w:p w14:paraId="20811F53" w14:textId="77777777" w:rsidR="00F64696" w:rsidRPr="00BD3311" w:rsidRDefault="00F64696" w:rsidP="00E964FF">
            <w:pPr>
              <w:pStyle w:val="Tables"/>
            </w:pPr>
            <w:r w:rsidRPr="00BD3311">
              <w:t>–</w:t>
            </w:r>
          </w:p>
        </w:tc>
        <w:tc>
          <w:tcPr>
            <w:tcW w:w="851" w:type="dxa"/>
          </w:tcPr>
          <w:p w14:paraId="149B6F79" w14:textId="77777777" w:rsidR="00F64696" w:rsidRPr="00BD3311" w:rsidRDefault="00F64696" w:rsidP="00E964FF">
            <w:pPr>
              <w:pStyle w:val="Tables"/>
            </w:pPr>
            <w:r w:rsidRPr="00BD3311">
              <w:t>6 pt</w:t>
            </w:r>
          </w:p>
        </w:tc>
        <w:tc>
          <w:tcPr>
            <w:tcW w:w="850" w:type="dxa"/>
          </w:tcPr>
          <w:p w14:paraId="2A1030E7" w14:textId="77777777" w:rsidR="00F64696" w:rsidRPr="00BD3311" w:rsidRDefault="00F64696" w:rsidP="00E964FF">
            <w:pPr>
              <w:pStyle w:val="Tables"/>
            </w:pPr>
            <w:r w:rsidRPr="00BD3311">
              <w:t>0 pt</w:t>
            </w:r>
          </w:p>
        </w:tc>
        <w:tc>
          <w:tcPr>
            <w:tcW w:w="1635" w:type="dxa"/>
          </w:tcPr>
          <w:p w14:paraId="4A30CD62" w14:textId="77777777" w:rsidR="00F64696" w:rsidRPr="00BD3311" w:rsidRDefault="00F64696" w:rsidP="00E964FF">
            <w:pPr>
              <w:pStyle w:val="Tables"/>
            </w:pPr>
            <w:r w:rsidRPr="00BD3311">
              <w:t>Exactly 14 pt</w:t>
            </w:r>
          </w:p>
        </w:tc>
      </w:tr>
      <w:tr w:rsidR="00F64696" w:rsidRPr="00BD3311" w14:paraId="1CD09F09" w14:textId="77777777" w:rsidTr="00E964FF">
        <w:tc>
          <w:tcPr>
            <w:tcW w:w="1352" w:type="dxa"/>
          </w:tcPr>
          <w:p w14:paraId="444124AE" w14:textId="77777777" w:rsidR="00F64696" w:rsidRPr="00BD3311" w:rsidRDefault="00F64696" w:rsidP="00E964FF">
            <w:pPr>
              <w:pStyle w:val="Tables"/>
            </w:pPr>
            <w:r w:rsidRPr="00BD3311">
              <w:t>Subsection title (level 3)</w:t>
            </w:r>
          </w:p>
        </w:tc>
        <w:tc>
          <w:tcPr>
            <w:tcW w:w="709" w:type="dxa"/>
          </w:tcPr>
          <w:p w14:paraId="12290B05" w14:textId="77777777" w:rsidR="00F64696" w:rsidRPr="00BD3311" w:rsidRDefault="00F64696" w:rsidP="00E964FF">
            <w:pPr>
              <w:pStyle w:val="Tables"/>
            </w:pPr>
            <w:r w:rsidRPr="00BD3311">
              <w:t>11 pt</w:t>
            </w:r>
          </w:p>
        </w:tc>
        <w:tc>
          <w:tcPr>
            <w:tcW w:w="850" w:type="dxa"/>
          </w:tcPr>
          <w:p w14:paraId="4B987032" w14:textId="77777777" w:rsidR="00F64696" w:rsidRPr="00BD3311" w:rsidRDefault="00F64696" w:rsidP="00E964FF">
            <w:pPr>
              <w:pStyle w:val="Tables"/>
            </w:pPr>
            <w:r w:rsidRPr="00BD3311">
              <w:t>Bold</w:t>
            </w:r>
          </w:p>
        </w:tc>
        <w:tc>
          <w:tcPr>
            <w:tcW w:w="993" w:type="dxa"/>
          </w:tcPr>
          <w:p w14:paraId="3214FC8A" w14:textId="77777777" w:rsidR="00F64696" w:rsidRPr="00BD3311" w:rsidRDefault="00F64696" w:rsidP="00E964FF">
            <w:pPr>
              <w:pStyle w:val="Tables"/>
            </w:pPr>
            <w:r w:rsidRPr="00BD3311">
              <w:t>Left</w:t>
            </w:r>
          </w:p>
        </w:tc>
        <w:tc>
          <w:tcPr>
            <w:tcW w:w="882" w:type="dxa"/>
          </w:tcPr>
          <w:p w14:paraId="6A2913D2" w14:textId="77777777" w:rsidR="00F64696" w:rsidRPr="00BD3311" w:rsidRDefault="00F64696" w:rsidP="00E964FF">
            <w:pPr>
              <w:pStyle w:val="Tables"/>
            </w:pPr>
            <w:r w:rsidRPr="00BD3311">
              <w:t>0 cm</w:t>
            </w:r>
          </w:p>
        </w:tc>
        <w:tc>
          <w:tcPr>
            <w:tcW w:w="819" w:type="dxa"/>
          </w:tcPr>
          <w:p w14:paraId="44EA4963" w14:textId="77777777" w:rsidR="00F64696" w:rsidRPr="00BD3311" w:rsidRDefault="00F64696" w:rsidP="00E964FF">
            <w:pPr>
              <w:pStyle w:val="Tables"/>
            </w:pPr>
            <w:r w:rsidRPr="00BD3311">
              <w:t>0 cm</w:t>
            </w:r>
          </w:p>
        </w:tc>
        <w:tc>
          <w:tcPr>
            <w:tcW w:w="850" w:type="dxa"/>
          </w:tcPr>
          <w:p w14:paraId="6B0E3C98" w14:textId="77777777" w:rsidR="00F64696" w:rsidRPr="00BD3311" w:rsidRDefault="00F64696" w:rsidP="00E964FF">
            <w:pPr>
              <w:pStyle w:val="Tables"/>
            </w:pPr>
            <w:r w:rsidRPr="00BD3311">
              <w:t>–</w:t>
            </w:r>
          </w:p>
        </w:tc>
        <w:tc>
          <w:tcPr>
            <w:tcW w:w="851" w:type="dxa"/>
          </w:tcPr>
          <w:p w14:paraId="1C37870F" w14:textId="77777777" w:rsidR="00F64696" w:rsidRPr="00BD3311" w:rsidRDefault="00F64696" w:rsidP="00E964FF">
            <w:pPr>
              <w:pStyle w:val="Tables"/>
            </w:pPr>
            <w:r w:rsidRPr="00BD3311">
              <w:t>6 pt</w:t>
            </w:r>
          </w:p>
        </w:tc>
        <w:tc>
          <w:tcPr>
            <w:tcW w:w="850" w:type="dxa"/>
          </w:tcPr>
          <w:p w14:paraId="19451D66" w14:textId="77777777" w:rsidR="00F64696" w:rsidRPr="00BD3311" w:rsidRDefault="00F64696" w:rsidP="00E964FF">
            <w:pPr>
              <w:pStyle w:val="Tables"/>
            </w:pPr>
            <w:r w:rsidRPr="00BD3311">
              <w:t>0 pt</w:t>
            </w:r>
          </w:p>
        </w:tc>
        <w:tc>
          <w:tcPr>
            <w:tcW w:w="1635" w:type="dxa"/>
          </w:tcPr>
          <w:p w14:paraId="0B858875" w14:textId="77777777" w:rsidR="00F64696" w:rsidRPr="00BD3311" w:rsidRDefault="00F64696" w:rsidP="00E964FF">
            <w:pPr>
              <w:pStyle w:val="Tables"/>
            </w:pPr>
            <w:r w:rsidRPr="00BD3311">
              <w:t>Exactly 12 pt</w:t>
            </w:r>
          </w:p>
        </w:tc>
      </w:tr>
      <w:tr w:rsidR="00F64696" w:rsidRPr="00BD3311" w14:paraId="2F56110C" w14:textId="77777777" w:rsidTr="00E964FF">
        <w:tc>
          <w:tcPr>
            <w:tcW w:w="1352" w:type="dxa"/>
          </w:tcPr>
          <w:p w14:paraId="0A71EE65" w14:textId="77777777" w:rsidR="00F64696" w:rsidRPr="00BD3311" w:rsidRDefault="00F64696" w:rsidP="00E964FF">
            <w:pPr>
              <w:pStyle w:val="Tables"/>
            </w:pPr>
            <w:r w:rsidRPr="00BD3311">
              <w:t>Subsection title (level 4)</w:t>
            </w:r>
          </w:p>
        </w:tc>
        <w:tc>
          <w:tcPr>
            <w:tcW w:w="709" w:type="dxa"/>
          </w:tcPr>
          <w:p w14:paraId="4FD34F2A" w14:textId="77777777" w:rsidR="00F64696" w:rsidRPr="00BD3311" w:rsidRDefault="00F64696" w:rsidP="00E964FF">
            <w:pPr>
              <w:pStyle w:val="Tables"/>
            </w:pPr>
            <w:r w:rsidRPr="00BD3311">
              <w:t>11 pt</w:t>
            </w:r>
          </w:p>
        </w:tc>
        <w:tc>
          <w:tcPr>
            <w:tcW w:w="850" w:type="dxa"/>
          </w:tcPr>
          <w:p w14:paraId="7890DA1E" w14:textId="77777777" w:rsidR="00F64696" w:rsidRPr="00BD3311" w:rsidRDefault="00F64696" w:rsidP="00E964FF">
            <w:pPr>
              <w:pStyle w:val="Tables"/>
            </w:pPr>
            <w:r w:rsidRPr="00BD3311">
              <w:t>Italic</w:t>
            </w:r>
          </w:p>
        </w:tc>
        <w:tc>
          <w:tcPr>
            <w:tcW w:w="993" w:type="dxa"/>
          </w:tcPr>
          <w:p w14:paraId="680CA543" w14:textId="77777777" w:rsidR="00F64696" w:rsidRPr="00BD3311" w:rsidRDefault="00F64696" w:rsidP="00E964FF">
            <w:pPr>
              <w:pStyle w:val="Tables"/>
            </w:pPr>
            <w:r w:rsidRPr="00BD3311">
              <w:t>Left</w:t>
            </w:r>
          </w:p>
        </w:tc>
        <w:tc>
          <w:tcPr>
            <w:tcW w:w="882" w:type="dxa"/>
          </w:tcPr>
          <w:p w14:paraId="482CD8A0" w14:textId="77777777" w:rsidR="00F64696" w:rsidRPr="00BD3311" w:rsidRDefault="00F64696" w:rsidP="00E964FF">
            <w:pPr>
              <w:pStyle w:val="Tables"/>
            </w:pPr>
            <w:r w:rsidRPr="00BD3311">
              <w:t>0 cm</w:t>
            </w:r>
          </w:p>
        </w:tc>
        <w:tc>
          <w:tcPr>
            <w:tcW w:w="819" w:type="dxa"/>
          </w:tcPr>
          <w:p w14:paraId="7B7F516E" w14:textId="77777777" w:rsidR="00F64696" w:rsidRPr="00BD3311" w:rsidRDefault="00F64696" w:rsidP="00E964FF">
            <w:pPr>
              <w:pStyle w:val="Tables"/>
            </w:pPr>
            <w:r w:rsidRPr="00BD3311">
              <w:t>0 cm</w:t>
            </w:r>
          </w:p>
        </w:tc>
        <w:tc>
          <w:tcPr>
            <w:tcW w:w="850" w:type="dxa"/>
          </w:tcPr>
          <w:p w14:paraId="5E63EAF6" w14:textId="77777777" w:rsidR="00F64696" w:rsidRPr="00BD3311" w:rsidRDefault="00F64696" w:rsidP="00E964FF">
            <w:pPr>
              <w:pStyle w:val="Tables"/>
            </w:pPr>
            <w:r w:rsidRPr="00BD3311">
              <w:t>–</w:t>
            </w:r>
          </w:p>
        </w:tc>
        <w:tc>
          <w:tcPr>
            <w:tcW w:w="851" w:type="dxa"/>
          </w:tcPr>
          <w:p w14:paraId="3A39BEE7" w14:textId="77777777" w:rsidR="00F64696" w:rsidRPr="00BD3311" w:rsidRDefault="00F64696" w:rsidP="00E964FF">
            <w:pPr>
              <w:pStyle w:val="Tables"/>
            </w:pPr>
            <w:r w:rsidRPr="00BD3311">
              <w:t>6 pt</w:t>
            </w:r>
          </w:p>
        </w:tc>
        <w:tc>
          <w:tcPr>
            <w:tcW w:w="850" w:type="dxa"/>
          </w:tcPr>
          <w:p w14:paraId="545D6E19" w14:textId="77777777" w:rsidR="00F64696" w:rsidRPr="00BD3311" w:rsidRDefault="00F64696" w:rsidP="00E964FF">
            <w:pPr>
              <w:pStyle w:val="Tables"/>
            </w:pPr>
            <w:r w:rsidRPr="00BD3311">
              <w:t>0 pt</w:t>
            </w:r>
          </w:p>
        </w:tc>
        <w:tc>
          <w:tcPr>
            <w:tcW w:w="1635" w:type="dxa"/>
          </w:tcPr>
          <w:p w14:paraId="1F55882E" w14:textId="77777777" w:rsidR="00F64696" w:rsidRPr="00BD3311" w:rsidRDefault="00F64696" w:rsidP="00E964FF">
            <w:pPr>
              <w:pStyle w:val="Tables"/>
            </w:pPr>
            <w:r w:rsidRPr="00BD3311">
              <w:t>Exactly 12 pt</w:t>
            </w:r>
          </w:p>
        </w:tc>
      </w:tr>
      <w:tr w:rsidR="00F64696" w:rsidRPr="00BD3311" w14:paraId="0415CFAD" w14:textId="77777777" w:rsidTr="00E964FF">
        <w:tc>
          <w:tcPr>
            <w:tcW w:w="1352" w:type="dxa"/>
          </w:tcPr>
          <w:p w14:paraId="13D8C604" w14:textId="77777777" w:rsidR="00F64696" w:rsidRPr="00BD3311" w:rsidRDefault="00F64696" w:rsidP="00E964FF">
            <w:pPr>
              <w:pStyle w:val="Tables"/>
            </w:pPr>
            <w:r w:rsidRPr="00BD3311">
              <w:t>Body text</w:t>
            </w:r>
          </w:p>
        </w:tc>
        <w:tc>
          <w:tcPr>
            <w:tcW w:w="709" w:type="dxa"/>
          </w:tcPr>
          <w:p w14:paraId="7E3133F5" w14:textId="77777777" w:rsidR="00F64696" w:rsidRPr="00BD3311" w:rsidRDefault="00F64696" w:rsidP="00E964FF">
            <w:pPr>
              <w:pStyle w:val="Tables"/>
            </w:pPr>
            <w:r w:rsidRPr="00BD3311">
              <w:t>11 pt</w:t>
            </w:r>
          </w:p>
        </w:tc>
        <w:tc>
          <w:tcPr>
            <w:tcW w:w="850" w:type="dxa"/>
          </w:tcPr>
          <w:p w14:paraId="40A33A29" w14:textId="77777777" w:rsidR="00F64696" w:rsidRPr="00BD3311" w:rsidRDefault="00F64696" w:rsidP="00E964FF">
            <w:pPr>
              <w:pStyle w:val="Tables"/>
            </w:pPr>
            <w:r w:rsidRPr="00BD3311">
              <w:t>Regular</w:t>
            </w:r>
          </w:p>
        </w:tc>
        <w:tc>
          <w:tcPr>
            <w:tcW w:w="993" w:type="dxa"/>
          </w:tcPr>
          <w:p w14:paraId="50FB0FFC" w14:textId="77777777" w:rsidR="00F64696" w:rsidRPr="00BD3311" w:rsidRDefault="00F64696" w:rsidP="00E964FF">
            <w:pPr>
              <w:pStyle w:val="Tables"/>
            </w:pPr>
            <w:r w:rsidRPr="00BD3311">
              <w:t>Justify</w:t>
            </w:r>
          </w:p>
        </w:tc>
        <w:tc>
          <w:tcPr>
            <w:tcW w:w="882" w:type="dxa"/>
          </w:tcPr>
          <w:p w14:paraId="4AA10F43" w14:textId="77777777" w:rsidR="00F64696" w:rsidRPr="00BD3311" w:rsidRDefault="00F64696" w:rsidP="00E964FF">
            <w:pPr>
              <w:pStyle w:val="Tables"/>
            </w:pPr>
            <w:r w:rsidRPr="00BD3311">
              <w:t>0 cm</w:t>
            </w:r>
          </w:p>
        </w:tc>
        <w:tc>
          <w:tcPr>
            <w:tcW w:w="819" w:type="dxa"/>
          </w:tcPr>
          <w:p w14:paraId="1FD35994" w14:textId="77777777" w:rsidR="00F64696" w:rsidRPr="00BD3311" w:rsidRDefault="00F64696" w:rsidP="00E964FF">
            <w:pPr>
              <w:pStyle w:val="Tables"/>
            </w:pPr>
            <w:r w:rsidRPr="00BD3311">
              <w:t>0 cm</w:t>
            </w:r>
          </w:p>
        </w:tc>
        <w:tc>
          <w:tcPr>
            <w:tcW w:w="850" w:type="dxa"/>
          </w:tcPr>
          <w:p w14:paraId="0A204D3F" w14:textId="77777777" w:rsidR="00F64696" w:rsidRPr="00BD3311" w:rsidRDefault="00F64696" w:rsidP="00E964FF">
            <w:pPr>
              <w:pStyle w:val="Tables"/>
            </w:pPr>
            <w:r w:rsidRPr="00BD3311">
              <w:t>–</w:t>
            </w:r>
          </w:p>
        </w:tc>
        <w:tc>
          <w:tcPr>
            <w:tcW w:w="851" w:type="dxa"/>
          </w:tcPr>
          <w:p w14:paraId="1440327F" w14:textId="77777777" w:rsidR="00F64696" w:rsidRPr="00BD3311" w:rsidRDefault="00F64696" w:rsidP="00E964FF">
            <w:pPr>
              <w:pStyle w:val="Tables"/>
            </w:pPr>
            <w:r w:rsidRPr="00BD3311">
              <w:t>4 pt</w:t>
            </w:r>
          </w:p>
        </w:tc>
        <w:tc>
          <w:tcPr>
            <w:tcW w:w="850" w:type="dxa"/>
          </w:tcPr>
          <w:p w14:paraId="7DDDE5FC" w14:textId="77777777" w:rsidR="00F64696" w:rsidRPr="00BD3311" w:rsidRDefault="00F64696" w:rsidP="00E964FF">
            <w:pPr>
              <w:pStyle w:val="Tables"/>
            </w:pPr>
            <w:r w:rsidRPr="00BD3311">
              <w:t>0 pt</w:t>
            </w:r>
          </w:p>
        </w:tc>
        <w:tc>
          <w:tcPr>
            <w:tcW w:w="1635" w:type="dxa"/>
          </w:tcPr>
          <w:p w14:paraId="44CCE90F" w14:textId="77777777" w:rsidR="00F64696" w:rsidRPr="00BD3311" w:rsidRDefault="00F64696" w:rsidP="00E964FF">
            <w:pPr>
              <w:pStyle w:val="Tables"/>
            </w:pPr>
            <w:r w:rsidRPr="00BD3311">
              <w:t>At least 12 pt</w:t>
            </w:r>
          </w:p>
        </w:tc>
      </w:tr>
      <w:tr w:rsidR="00F64696" w:rsidRPr="00BD3311" w14:paraId="4C19E3BA" w14:textId="77777777" w:rsidTr="00E964FF">
        <w:tc>
          <w:tcPr>
            <w:tcW w:w="1352" w:type="dxa"/>
          </w:tcPr>
          <w:p w14:paraId="53CCD08D" w14:textId="77777777" w:rsidR="00F64696" w:rsidRPr="00BD3311" w:rsidRDefault="00F64696" w:rsidP="00E964FF">
            <w:pPr>
              <w:pStyle w:val="Tables"/>
            </w:pPr>
            <w:r w:rsidRPr="00BD3311">
              <w:t>Lists</w:t>
            </w:r>
          </w:p>
        </w:tc>
        <w:tc>
          <w:tcPr>
            <w:tcW w:w="709" w:type="dxa"/>
          </w:tcPr>
          <w:p w14:paraId="73698D9B" w14:textId="77777777" w:rsidR="00F64696" w:rsidRPr="00BD3311" w:rsidRDefault="00F64696" w:rsidP="00E964FF">
            <w:pPr>
              <w:pStyle w:val="Tables"/>
            </w:pPr>
            <w:r w:rsidRPr="00BD3311">
              <w:t>11 pt</w:t>
            </w:r>
          </w:p>
        </w:tc>
        <w:tc>
          <w:tcPr>
            <w:tcW w:w="850" w:type="dxa"/>
          </w:tcPr>
          <w:p w14:paraId="336A7217" w14:textId="77777777" w:rsidR="00F64696" w:rsidRPr="00BD3311" w:rsidRDefault="00F64696" w:rsidP="00E964FF">
            <w:pPr>
              <w:pStyle w:val="Tables"/>
            </w:pPr>
            <w:r w:rsidRPr="00BD3311">
              <w:t>Regular</w:t>
            </w:r>
          </w:p>
        </w:tc>
        <w:tc>
          <w:tcPr>
            <w:tcW w:w="993" w:type="dxa"/>
          </w:tcPr>
          <w:p w14:paraId="15A79CB9" w14:textId="77777777" w:rsidR="00F64696" w:rsidRPr="00BD3311" w:rsidRDefault="00F64696" w:rsidP="00E964FF">
            <w:pPr>
              <w:pStyle w:val="Tables"/>
            </w:pPr>
            <w:r w:rsidRPr="00BD3311">
              <w:t>Justify</w:t>
            </w:r>
          </w:p>
        </w:tc>
        <w:tc>
          <w:tcPr>
            <w:tcW w:w="882" w:type="dxa"/>
          </w:tcPr>
          <w:p w14:paraId="5A3419CE" w14:textId="77777777" w:rsidR="00F64696" w:rsidRPr="00BD3311" w:rsidRDefault="00F64696" w:rsidP="00E964FF">
            <w:pPr>
              <w:pStyle w:val="Tables"/>
            </w:pPr>
            <w:r w:rsidRPr="00BD3311">
              <w:t>0.5 cm</w:t>
            </w:r>
          </w:p>
        </w:tc>
        <w:tc>
          <w:tcPr>
            <w:tcW w:w="819" w:type="dxa"/>
          </w:tcPr>
          <w:p w14:paraId="1BCEE14F" w14:textId="77777777" w:rsidR="00F64696" w:rsidRPr="00BD3311" w:rsidRDefault="00F64696" w:rsidP="00E964FF">
            <w:pPr>
              <w:pStyle w:val="Tables"/>
            </w:pPr>
            <w:r w:rsidRPr="00BD3311">
              <w:t>0 cm</w:t>
            </w:r>
          </w:p>
        </w:tc>
        <w:tc>
          <w:tcPr>
            <w:tcW w:w="850" w:type="dxa"/>
          </w:tcPr>
          <w:p w14:paraId="6AA655A2" w14:textId="77777777" w:rsidR="00F64696" w:rsidRPr="00BD3311" w:rsidRDefault="00F64696" w:rsidP="00E964FF">
            <w:pPr>
              <w:pStyle w:val="Tables"/>
            </w:pPr>
            <w:r w:rsidRPr="00BD3311">
              <w:t>0.5 cm</w:t>
            </w:r>
          </w:p>
        </w:tc>
        <w:tc>
          <w:tcPr>
            <w:tcW w:w="851" w:type="dxa"/>
          </w:tcPr>
          <w:p w14:paraId="0A302210" w14:textId="77777777" w:rsidR="00F64696" w:rsidRPr="00BD3311" w:rsidRDefault="00F64696" w:rsidP="00E964FF">
            <w:pPr>
              <w:pStyle w:val="Tables"/>
            </w:pPr>
            <w:r w:rsidRPr="00BD3311">
              <w:t>0 pt</w:t>
            </w:r>
          </w:p>
        </w:tc>
        <w:tc>
          <w:tcPr>
            <w:tcW w:w="850" w:type="dxa"/>
          </w:tcPr>
          <w:p w14:paraId="73977D1A" w14:textId="77777777" w:rsidR="00F64696" w:rsidRPr="00BD3311" w:rsidRDefault="00F64696" w:rsidP="00E964FF">
            <w:pPr>
              <w:pStyle w:val="Tables"/>
            </w:pPr>
            <w:r w:rsidRPr="00BD3311">
              <w:t>0 pt</w:t>
            </w:r>
          </w:p>
        </w:tc>
        <w:tc>
          <w:tcPr>
            <w:tcW w:w="1635" w:type="dxa"/>
          </w:tcPr>
          <w:p w14:paraId="15A73E9E" w14:textId="77777777" w:rsidR="00F64696" w:rsidRPr="00BD3311" w:rsidRDefault="00F64696" w:rsidP="00E964FF">
            <w:pPr>
              <w:pStyle w:val="Tables"/>
            </w:pPr>
            <w:r w:rsidRPr="00BD3311">
              <w:t>At least 12 pt</w:t>
            </w:r>
          </w:p>
        </w:tc>
      </w:tr>
      <w:tr w:rsidR="00F64696" w:rsidRPr="00BD3311" w14:paraId="5853FA66" w14:textId="77777777" w:rsidTr="00E964FF">
        <w:tc>
          <w:tcPr>
            <w:tcW w:w="1352" w:type="dxa"/>
          </w:tcPr>
          <w:p w14:paraId="1842367B" w14:textId="77777777" w:rsidR="00F64696" w:rsidRPr="00BD3311" w:rsidRDefault="00F64696" w:rsidP="00E964FF">
            <w:pPr>
              <w:pStyle w:val="Tables"/>
            </w:pPr>
            <w:r w:rsidRPr="00BD3311">
              <w:t>Equations</w:t>
            </w:r>
          </w:p>
        </w:tc>
        <w:tc>
          <w:tcPr>
            <w:tcW w:w="709" w:type="dxa"/>
          </w:tcPr>
          <w:p w14:paraId="3F30D357" w14:textId="77777777" w:rsidR="00F64696" w:rsidRPr="00BD3311" w:rsidRDefault="00F64696" w:rsidP="00E964FF">
            <w:pPr>
              <w:pStyle w:val="Tables"/>
            </w:pPr>
            <w:r w:rsidRPr="00BD3311">
              <w:t>11 pt</w:t>
            </w:r>
          </w:p>
        </w:tc>
        <w:tc>
          <w:tcPr>
            <w:tcW w:w="850" w:type="dxa"/>
          </w:tcPr>
          <w:p w14:paraId="4F289575" w14:textId="77777777" w:rsidR="00F64696" w:rsidRPr="00BD3311" w:rsidRDefault="00F64696" w:rsidP="00E964FF">
            <w:pPr>
              <w:pStyle w:val="Tables"/>
            </w:pPr>
            <w:r w:rsidRPr="00BD3311">
              <w:t>Regular or Italic</w:t>
            </w:r>
          </w:p>
        </w:tc>
        <w:tc>
          <w:tcPr>
            <w:tcW w:w="993" w:type="dxa"/>
          </w:tcPr>
          <w:p w14:paraId="62FA9613" w14:textId="77777777" w:rsidR="00F64696" w:rsidRPr="00BD3311" w:rsidRDefault="00F64696" w:rsidP="00E964FF">
            <w:pPr>
              <w:pStyle w:val="Tables"/>
            </w:pPr>
            <w:r w:rsidRPr="00BD3311">
              <w:t>Center</w:t>
            </w:r>
          </w:p>
        </w:tc>
        <w:tc>
          <w:tcPr>
            <w:tcW w:w="882" w:type="dxa"/>
          </w:tcPr>
          <w:p w14:paraId="425C384F" w14:textId="77777777" w:rsidR="00F64696" w:rsidRPr="00BD3311" w:rsidRDefault="00F64696" w:rsidP="00E964FF">
            <w:pPr>
              <w:pStyle w:val="Tables"/>
            </w:pPr>
            <w:r w:rsidRPr="00BD3311">
              <w:t>0 cm</w:t>
            </w:r>
          </w:p>
        </w:tc>
        <w:tc>
          <w:tcPr>
            <w:tcW w:w="819" w:type="dxa"/>
          </w:tcPr>
          <w:p w14:paraId="66E90DA2" w14:textId="77777777" w:rsidR="00F64696" w:rsidRPr="00BD3311" w:rsidRDefault="00F64696" w:rsidP="00E964FF">
            <w:pPr>
              <w:pStyle w:val="Tables"/>
            </w:pPr>
            <w:r w:rsidRPr="00BD3311">
              <w:t>0 cm</w:t>
            </w:r>
          </w:p>
        </w:tc>
        <w:tc>
          <w:tcPr>
            <w:tcW w:w="850" w:type="dxa"/>
          </w:tcPr>
          <w:p w14:paraId="15BCDF03" w14:textId="77777777" w:rsidR="00F64696" w:rsidRPr="00BD3311" w:rsidRDefault="00F64696" w:rsidP="00E964FF">
            <w:pPr>
              <w:pStyle w:val="Tables"/>
            </w:pPr>
            <w:r w:rsidRPr="00BD3311">
              <w:t>0 cm</w:t>
            </w:r>
          </w:p>
        </w:tc>
        <w:tc>
          <w:tcPr>
            <w:tcW w:w="851" w:type="dxa"/>
          </w:tcPr>
          <w:p w14:paraId="09C443CB" w14:textId="77777777" w:rsidR="00F64696" w:rsidRPr="00BD3311" w:rsidRDefault="00F64696" w:rsidP="00E964FF">
            <w:pPr>
              <w:pStyle w:val="Tables"/>
            </w:pPr>
            <w:r w:rsidRPr="00BD3311">
              <w:t>4 pt</w:t>
            </w:r>
          </w:p>
        </w:tc>
        <w:tc>
          <w:tcPr>
            <w:tcW w:w="850" w:type="dxa"/>
          </w:tcPr>
          <w:p w14:paraId="49698415" w14:textId="77777777" w:rsidR="00F64696" w:rsidRPr="00BD3311" w:rsidRDefault="00F64696" w:rsidP="00E964FF">
            <w:pPr>
              <w:pStyle w:val="Tables"/>
            </w:pPr>
            <w:r w:rsidRPr="00BD3311">
              <w:t>0 pt</w:t>
            </w:r>
          </w:p>
        </w:tc>
        <w:tc>
          <w:tcPr>
            <w:tcW w:w="1635" w:type="dxa"/>
          </w:tcPr>
          <w:p w14:paraId="6FFD0273" w14:textId="77777777" w:rsidR="00F64696" w:rsidRPr="00BD3311" w:rsidRDefault="00F64696" w:rsidP="00E964FF">
            <w:pPr>
              <w:pStyle w:val="Tables"/>
            </w:pPr>
            <w:r w:rsidRPr="00BD3311">
              <w:t>Single</w:t>
            </w:r>
          </w:p>
        </w:tc>
      </w:tr>
      <w:tr w:rsidR="00F64696" w:rsidRPr="00BD3311" w14:paraId="694DE3D2" w14:textId="77777777" w:rsidTr="00E964FF">
        <w:tc>
          <w:tcPr>
            <w:tcW w:w="1352" w:type="dxa"/>
          </w:tcPr>
          <w:p w14:paraId="28BA0860" w14:textId="77777777" w:rsidR="00F64696" w:rsidRPr="00BD3311" w:rsidRDefault="00F64696" w:rsidP="00E964FF">
            <w:pPr>
              <w:pStyle w:val="Tables"/>
            </w:pPr>
            <w:r w:rsidRPr="00BD3311">
              <w:t>Figures</w:t>
            </w:r>
          </w:p>
        </w:tc>
        <w:tc>
          <w:tcPr>
            <w:tcW w:w="709" w:type="dxa"/>
          </w:tcPr>
          <w:p w14:paraId="03E0253E" w14:textId="77777777" w:rsidR="00F64696" w:rsidRPr="00BD3311" w:rsidRDefault="00F64696" w:rsidP="00E964FF">
            <w:pPr>
              <w:pStyle w:val="Tables"/>
            </w:pPr>
            <w:r w:rsidRPr="00BD3311">
              <w:t>11 pt</w:t>
            </w:r>
          </w:p>
        </w:tc>
        <w:tc>
          <w:tcPr>
            <w:tcW w:w="850" w:type="dxa"/>
          </w:tcPr>
          <w:p w14:paraId="4901713F" w14:textId="77777777" w:rsidR="00F64696" w:rsidRPr="00BD3311" w:rsidRDefault="00F64696" w:rsidP="00E964FF">
            <w:pPr>
              <w:pStyle w:val="Tables"/>
            </w:pPr>
            <w:r w:rsidRPr="00BD3311">
              <w:t>Regular</w:t>
            </w:r>
          </w:p>
        </w:tc>
        <w:tc>
          <w:tcPr>
            <w:tcW w:w="993" w:type="dxa"/>
          </w:tcPr>
          <w:p w14:paraId="576260CA" w14:textId="77777777" w:rsidR="00F64696" w:rsidRPr="00BD3311" w:rsidRDefault="00F64696" w:rsidP="00E964FF">
            <w:pPr>
              <w:pStyle w:val="Tables"/>
            </w:pPr>
            <w:r w:rsidRPr="00BD3311">
              <w:t>Center</w:t>
            </w:r>
          </w:p>
        </w:tc>
        <w:tc>
          <w:tcPr>
            <w:tcW w:w="882" w:type="dxa"/>
          </w:tcPr>
          <w:p w14:paraId="74281C97" w14:textId="77777777" w:rsidR="00F64696" w:rsidRPr="00BD3311" w:rsidRDefault="00F64696" w:rsidP="00E964FF">
            <w:pPr>
              <w:pStyle w:val="Tables"/>
            </w:pPr>
            <w:r w:rsidRPr="00BD3311">
              <w:t>0 cm</w:t>
            </w:r>
          </w:p>
        </w:tc>
        <w:tc>
          <w:tcPr>
            <w:tcW w:w="819" w:type="dxa"/>
          </w:tcPr>
          <w:p w14:paraId="41DDCCAF" w14:textId="77777777" w:rsidR="00F64696" w:rsidRPr="00BD3311" w:rsidRDefault="00F64696" w:rsidP="00E964FF">
            <w:pPr>
              <w:pStyle w:val="Tables"/>
            </w:pPr>
            <w:r w:rsidRPr="00BD3311">
              <w:t>0 cm</w:t>
            </w:r>
          </w:p>
        </w:tc>
        <w:tc>
          <w:tcPr>
            <w:tcW w:w="850" w:type="dxa"/>
          </w:tcPr>
          <w:p w14:paraId="75022AEA" w14:textId="77777777" w:rsidR="00F64696" w:rsidRPr="00BD3311" w:rsidRDefault="00F64696" w:rsidP="00E964FF">
            <w:pPr>
              <w:pStyle w:val="Tables"/>
            </w:pPr>
            <w:r w:rsidRPr="00BD3311">
              <w:t>0 cm</w:t>
            </w:r>
          </w:p>
        </w:tc>
        <w:tc>
          <w:tcPr>
            <w:tcW w:w="851" w:type="dxa"/>
          </w:tcPr>
          <w:p w14:paraId="6F354EF0" w14:textId="77777777" w:rsidR="00F64696" w:rsidRPr="00BD3311" w:rsidRDefault="00F64696" w:rsidP="00E964FF">
            <w:pPr>
              <w:pStyle w:val="Tables"/>
            </w:pPr>
            <w:r w:rsidRPr="00BD3311">
              <w:t>6 pt</w:t>
            </w:r>
          </w:p>
        </w:tc>
        <w:tc>
          <w:tcPr>
            <w:tcW w:w="850" w:type="dxa"/>
          </w:tcPr>
          <w:p w14:paraId="6B2237CF" w14:textId="77777777" w:rsidR="00F64696" w:rsidRPr="00BD3311" w:rsidRDefault="00F64696" w:rsidP="00E964FF">
            <w:pPr>
              <w:pStyle w:val="Tables"/>
            </w:pPr>
            <w:r w:rsidRPr="00BD3311">
              <w:t>0 pt</w:t>
            </w:r>
          </w:p>
        </w:tc>
        <w:tc>
          <w:tcPr>
            <w:tcW w:w="1635" w:type="dxa"/>
          </w:tcPr>
          <w:p w14:paraId="1AC3EC53" w14:textId="77777777" w:rsidR="00F64696" w:rsidRPr="00BD3311" w:rsidRDefault="00F64696" w:rsidP="00E964FF">
            <w:pPr>
              <w:pStyle w:val="Tables"/>
            </w:pPr>
            <w:r w:rsidRPr="00BD3311">
              <w:t>Single</w:t>
            </w:r>
          </w:p>
        </w:tc>
      </w:tr>
      <w:tr w:rsidR="00F64696" w:rsidRPr="00BD3311" w14:paraId="2E21B830" w14:textId="77777777" w:rsidTr="00E964FF">
        <w:tc>
          <w:tcPr>
            <w:tcW w:w="1352" w:type="dxa"/>
          </w:tcPr>
          <w:p w14:paraId="6C29EDEA" w14:textId="77777777" w:rsidR="00F64696" w:rsidRPr="00BD3311" w:rsidRDefault="00F64696" w:rsidP="00E964FF">
            <w:pPr>
              <w:pStyle w:val="Tables"/>
            </w:pPr>
            <w:r w:rsidRPr="00BD3311">
              <w:t>Figure captions</w:t>
            </w:r>
          </w:p>
        </w:tc>
        <w:tc>
          <w:tcPr>
            <w:tcW w:w="709" w:type="dxa"/>
          </w:tcPr>
          <w:p w14:paraId="1F99292A" w14:textId="77777777" w:rsidR="00F64696" w:rsidRPr="00BD3311" w:rsidRDefault="00F64696" w:rsidP="00E964FF">
            <w:pPr>
              <w:pStyle w:val="Tables"/>
            </w:pPr>
            <w:r w:rsidRPr="00BD3311">
              <w:t>10 pt</w:t>
            </w:r>
          </w:p>
        </w:tc>
        <w:tc>
          <w:tcPr>
            <w:tcW w:w="850" w:type="dxa"/>
          </w:tcPr>
          <w:p w14:paraId="51CCED2C" w14:textId="77777777" w:rsidR="00F64696" w:rsidRPr="00BD3311" w:rsidRDefault="00F64696" w:rsidP="00E964FF">
            <w:pPr>
              <w:pStyle w:val="Tables"/>
            </w:pPr>
            <w:r w:rsidRPr="00BD3311">
              <w:t>Italic</w:t>
            </w:r>
          </w:p>
        </w:tc>
        <w:tc>
          <w:tcPr>
            <w:tcW w:w="993" w:type="dxa"/>
          </w:tcPr>
          <w:p w14:paraId="3DB3A4AD" w14:textId="77777777" w:rsidR="00F64696" w:rsidRPr="00BD3311" w:rsidRDefault="00F64696" w:rsidP="00E964FF">
            <w:pPr>
              <w:pStyle w:val="Tables"/>
            </w:pPr>
            <w:r w:rsidRPr="00BD3311">
              <w:t>Center or justify</w:t>
            </w:r>
          </w:p>
        </w:tc>
        <w:tc>
          <w:tcPr>
            <w:tcW w:w="882" w:type="dxa"/>
          </w:tcPr>
          <w:p w14:paraId="2FC145B5" w14:textId="77777777" w:rsidR="00F64696" w:rsidRPr="00BD3311" w:rsidRDefault="00F64696" w:rsidP="00E964FF">
            <w:pPr>
              <w:pStyle w:val="Tables"/>
            </w:pPr>
            <w:r w:rsidRPr="00BD3311">
              <w:t>0 cm</w:t>
            </w:r>
          </w:p>
        </w:tc>
        <w:tc>
          <w:tcPr>
            <w:tcW w:w="819" w:type="dxa"/>
          </w:tcPr>
          <w:p w14:paraId="249C07D3" w14:textId="77777777" w:rsidR="00F64696" w:rsidRPr="00BD3311" w:rsidRDefault="00F64696" w:rsidP="00E964FF">
            <w:pPr>
              <w:pStyle w:val="Tables"/>
            </w:pPr>
            <w:r w:rsidRPr="00BD3311">
              <w:t>0 cm</w:t>
            </w:r>
          </w:p>
        </w:tc>
        <w:tc>
          <w:tcPr>
            <w:tcW w:w="850" w:type="dxa"/>
          </w:tcPr>
          <w:p w14:paraId="10E4DFAE" w14:textId="77777777" w:rsidR="00F64696" w:rsidRPr="00BD3311" w:rsidRDefault="00F64696" w:rsidP="00E964FF">
            <w:pPr>
              <w:pStyle w:val="Tables"/>
            </w:pPr>
            <w:r w:rsidRPr="00BD3311">
              <w:t>0 cm</w:t>
            </w:r>
          </w:p>
        </w:tc>
        <w:tc>
          <w:tcPr>
            <w:tcW w:w="851" w:type="dxa"/>
          </w:tcPr>
          <w:p w14:paraId="3765C844" w14:textId="77777777" w:rsidR="00F64696" w:rsidRPr="00BD3311" w:rsidRDefault="00F64696" w:rsidP="00E964FF">
            <w:pPr>
              <w:pStyle w:val="Tables"/>
            </w:pPr>
            <w:r w:rsidRPr="00BD3311">
              <w:t>2 pt</w:t>
            </w:r>
          </w:p>
        </w:tc>
        <w:tc>
          <w:tcPr>
            <w:tcW w:w="850" w:type="dxa"/>
          </w:tcPr>
          <w:p w14:paraId="56C09911" w14:textId="77777777" w:rsidR="00F64696" w:rsidRPr="00BD3311" w:rsidRDefault="00F64696" w:rsidP="00E964FF">
            <w:pPr>
              <w:pStyle w:val="Tables"/>
            </w:pPr>
            <w:r w:rsidRPr="00BD3311">
              <w:t>6 pt</w:t>
            </w:r>
          </w:p>
        </w:tc>
        <w:tc>
          <w:tcPr>
            <w:tcW w:w="1635" w:type="dxa"/>
          </w:tcPr>
          <w:p w14:paraId="35BCFC24" w14:textId="77777777" w:rsidR="00F64696" w:rsidRPr="00BD3311" w:rsidRDefault="00F64696" w:rsidP="00E964FF">
            <w:pPr>
              <w:pStyle w:val="Tables"/>
            </w:pPr>
            <w:r w:rsidRPr="00BD3311">
              <w:t>Exactly 11 pt</w:t>
            </w:r>
          </w:p>
        </w:tc>
      </w:tr>
      <w:tr w:rsidR="00F64696" w:rsidRPr="00BD3311" w14:paraId="18C3FF13" w14:textId="77777777" w:rsidTr="00E964FF">
        <w:tc>
          <w:tcPr>
            <w:tcW w:w="1352" w:type="dxa"/>
          </w:tcPr>
          <w:p w14:paraId="5EA3CB5F" w14:textId="77777777" w:rsidR="00F64696" w:rsidRPr="00BD3311" w:rsidRDefault="00F64696" w:rsidP="00E964FF">
            <w:pPr>
              <w:pStyle w:val="Tables"/>
            </w:pPr>
            <w:r w:rsidRPr="00BD3311">
              <w:t>Tables</w:t>
            </w:r>
          </w:p>
        </w:tc>
        <w:tc>
          <w:tcPr>
            <w:tcW w:w="709" w:type="dxa"/>
          </w:tcPr>
          <w:p w14:paraId="4CBDF5B8" w14:textId="77777777" w:rsidR="00F64696" w:rsidRPr="00BD3311" w:rsidRDefault="00F64696" w:rsidP="00E964FF">
            <w:pPr>
              <w:pStyle w:val="Tables"/>
            </w:pPr>
            <w:r w:rsidRPr="00BD3311">
              <w:t>10 pt</w:t>
            </w:r>
          </w:p>
        </w:tc>
        <w:tc>
          <w:tcPr>
            <w:tcW w:w="850" w:type="dxa"/>
          </w:tcPr>
          <w:p w14:paraId="2E887780" w14:textId="77777777" w:rsidR="00F64696" w:rsidRPr="00BD3311" w:rsidRDefault="00F64696" w:rsidP="00E964FF">
            <w:pPr>
              <w:pStyle w:val="Tables"/>
            </w:pPr>
            <w:r w:rsidRPr="00BD3311">
              <w:t>Regular</w:t>
            </w:r>
          </w:p>
        </w:tc>
        <w:tc>
          <w:tcPr>
            <w:tcW w:w="993" w:type="dxa"/>
          </w:tcPr>
          <w:p w14:paraId="445D334E" w14:textId="77777777" w:rsidR="00F64696" w:rsidRPr="00BD3311" w:rsidRDefault="00F64696" w:rsidP="00E964FF">
            <w:pPr>
              <w:pStyle w:val="Tables"/>
            </w:pPr>
            <w:r w:rsidRPr="00BD3311">
              <w:t>Left or center</w:t>
            </w:r>
          </w:p>
        </w:tc>
        <w:tc>
          <w:tcPr>
            <w:tcW w:w="882" w:type="dxa"/>
          </w:tcPr>
          <w:p w14:paraId="46860DF4" w14:textId="77777777" w:rsidR="00F64696" w:rsidRPr="00BD3311" w:rsidRDefault="00F64696" w:rsidP="00E964FF">
            <w:pPr>
              <w:pStyle w:val="Tables"/>
            </w:pPr>
            <w:r w:rsidRPr="00BD3311">
              <w:t>0 cm</w:t>
            </w:r>
          </w:p>
        </w:tc>
        <w:tc>
          <w:tcPr>
            <w:tcW w:w="819" w:type="dxa"/>
          </w:tcPr>
          <w:p w14:paraId="1FD22295" w14:textId="77777777" w:rsidR="00F64696" w:rsidRPr="00BD3311" w:rsidRDefault="00F64696" w:rsidP="00E964FF">
            <w:pPr>
              <w:pStyle w:val="Tables"/>
            </w:pPr>
            <w:r w:rsidRPr="00BD3311">
              <w:t>0 cm</w:t>
            </w:r>
          </w:p>
        </w:tc>
        <w:tc>
          <w:tcPr>
            <w:tcW w:w="850" w:type="dxa"/>
          </w:tcPr>
          <w:p w14:paraId="5B8578E8" w14:textId="77777777" w:rsidR="00F64696" w:rsidRPr="00BD3311" w:rsidRDefault="00F64696" w:rsidP="00E964FF">
            <w:pPr>
              <w:pStyle w:val="Tables"/>
            </w:pPr>
            <w:r w:rsidRPr="00BD3311">
              <w:t>0 cm</w:t>
            </w:r>
          </w:p>
        </w:tc>
        <w:tc>
          <w:tcPr>
            <w:tcW w:w="851" w:type="dxa"/>
          </w:tcPr>
          <w:p w14:paraId="2A7C40C3" w14:textId="77777777" w:rsidR="00F64696" w:rsidRPr="00BD3311" w:rsidRDefault="00F64696" w:rsidP="00E964FF">
            <w:pPr>
              <w:pStyle w:val="Tables"/>
            </w:pPr>
            <w:r w:rsidRPr="00BD3311">
              <w:t>2 pt</w:t>
            </w:r>
          </w:p>
        </w:tc>
        <w:tc>
          <w:tcPr>
            <w:tcW w:w="850" w:type="dxa"/>
          </w:tcPr>
          <w:p w14:paraId="7BCD4291" w14:textId="77777777" w:rsidR="00F64696" w:rsidRPr="00BD3311" w:rsidRDefault="00F64696" w:rsidP="00E964FF">
            <w:pPr>
              <w:pStyle w:val="Tables"/>
            </w:pPr>
            <w:r w:rsidRPr="00BD3311">
              <w:t>2 pt</w:t>
            </w:r>
          </w:p>
        </w:tc>
        <w:tc>
          <w:tcPr>
            <w:tcW w:w="1635" w:type="dxa"/>
          </w:tcPr>
          <w:p w14:paraId="0C7FAAB1" w14:textId="77777777" w:rsidR="00F64696" w:rsidRPr="00BD3311" w:rsidRDefault="00F64696" w:rsidP="00E964FF">
            <w:pPr>
              <w:pStyle w:val="Tables"/>
            </w:pPr>
            <w:r w:rsidRPr="00BD3311">
              <w:t>Exactly 11 pt</w:t>
            </w:r>
          </w:p>
        </w:tc>
      </w:tr>
      <w:tr w:rsidR="00F64696" w:rsidRPr="00BD3311" w14:paraId="30348613" w14:textId="77777777" w:rsidTr="00E964FF">
        <w:tc>
          <w:tcPr>
            <w:tcW w:w="1352" w:type="dxa"/>
          </w:tcPr>
          <w:p w14:paraId="321D4D47" w14:textId="77777777" w:rsidR="00F64696" w:rsidRPr="00BD3311" w:rsidRDefault="00F64696" w:rsidP="00E964FF">
            <w:pPr>
              <w:pStyle w:val="Tables"/>
            </w:pPr>
            <w:r w:rsidRPr="00BD3311">
              <w:t>Table captions</w:t>
            </w:r>
          </w:p>
        </w:tc>
        <w:tc>
          <w:tcPr>
            <w:tcW w:w="709" w:type="dxa"/>
          </w:tcPr>
          <w:p w14:paraId="292A5A50" w14:textId="77777777" w:rsidR="00F64696" w:rsidRPr="00BD3311" w:rsidRDefault="00F64696" w:rsidP="00E964FF">
            <w:pPr>
              <w:pStyle w:val="Tables"/>
            </w:pPr>
            <w:r w:rsidRPr="00BD3311">
              <w:t>10 pt</w:t>
            </w:r>
          </w:p>
        </w:tc>
        <w:tc>
          <w:tcPr>
            <w:tcW w:w="850" w:type="dxa"/>
          </w:tcPr>
          <w:p w14:paraId="58D76768" w14:textId="77777777" w:rsidR="00F64696" w:rsidRPr="00BD3311" w:rsidRDefault="00F64696" w:rsidP="00E964FF">
            <w:pPr>
              <w:pStyle w:val="Tables"/>
            </w:pPr>
            <w:r w:rsidRPr="00BD3311">
              <w:t>Italic</w:t>
            </w:r>
          </w:p>
        </w:tc>
        <w:tc>
          <w:tcPr>
            <w:tcW w:w="993" w:type="dxa"/>
          </w:tcPr>
          <w:p w14:paraId="5AA6F166" w14:textId="77777777" w:rsidR="00F64696" w:rsidRPr="00BD3311" w:rsidRDefault="00F64696" w:rsidP="00E964FF">
            <w:pPr>
              <w:pStyle w:val="Tables"/>
            </w:pPr>
            <w:r w:rsidRPr="00BD3311">
              <w:t>Justify</w:t>
            </w:r>
          </w:p>
        </w:tc>
        <w:tc>
          <w:tcPr>
            <w:tcW w:w="882" w:type="dxa"/>
          </w:tcPr>
          <w:p w14:paraId="5187B01E" w14:textId="77777777" w:rsidR="00F64696" w:rsidRPr="00BD3311" w:rsidRDefault="00F64696" w:rsidP="00E964FF">
            <w:pPr>
              <w:pStyle w:val="Tables"/>
            </w:pPr>
            <w:r w:rsidRPr="00BD3311">
              <w:t>0 cm</w:t>
            </w:r>
          </w:p>
        </w:tc>
        <w:tc>
          <w:tcPr>
            <w:tcW w:w="819" w:type="dxa"/>
          </w:tcPr>
          <w:p w14:paraId="5D7C5579" w14:textId="77777777" w:rsidR="00F64696" w:rsidRPr="00BD3311" w:rsidRDefault="00F64696" w:rsidP="00E964FF">
            <w:pPr>
              <w:pStyle w:val="Tables"/>
            </w:pPr>
            <w:r w:rsidRPr="00BD3311">
              <w:t>0 cm</w:t>
            </w:r>
          </w:p>
        </w:tc>
        <w:tc>
          <w:tcPr>
            <w:tcW w:w="850" w:type="dxa"/>
          </w:tcPr>
          <w:p w14:paraId="05E7F65A" w14:textId="77777777" w:rsidR="00F64696" w:rsidRPr="00BD3311" w:rsidRDefault="00F64696" w:rsidP="00E964FF">
            <w:pPr>
              <w:pStyle w:val="Tables"/>
            </w:pPr>
            <w:r w:rsidRPr="00BD3311">
              <w:t>0 cm</w:t>
            </w:r>
          </w:p>
        </w:tc>
        <w:tc>
          <w:tcPr>
            <w:tcW w:w="851" w:type="dxa"/>
          </w:tcPr>
          <w:p w14:paraId="2EE283AF" w14:textId="77777777" w:rsidR="00F64696" w:rsidRPr="00BD3311" w:rsidRDefault="00F64696" w:rsidP="00E964FF">
            <w:pPr>
              <w:pStyle w:val="Tables"/>
            </w:pPr>
            <w:r w:rsidRPr="00BD3311">
              <w:t>6 pt</w:t>
            </w:r>
          </w:p>
        </w:tc>
        <w:tc>
          <w:tcPr>
            <w:tcW w:w="850" w:type="dxa"/>
          </w:tcPr>
          <w:p w14:paraId="42E291C3" w14:textId="77777777" w:rsidR="00F64696" w:rsidRPr="00BD3311" w:rsidRDefault="00F64696" w:rsidP="00E964FF">
            <w:pPr>
              <w:pStyle w:val="Tables"/>
            </w:pPr>
            <w:r w:rsidRPr="00BD3311">
              <w:t>3 pt</w:t>
            </w:r>
          </w:p>
        </w:tc>
        <w:tc>
          <w:tcPr>
            <w:tcW w:w="1635" w:type="dxa"/>
          </w:tcPr>
          <w:p w14:paraId="08FEC0BB" w14:textId="77777777" w:rsidR="00F64696" w:rsidRPr="00BD3311" w:rsidRDefault="00F64696" w:rsidP="00E964FF">
            <w:pPr>
              <w:pStyle w:val="Tables"/>
            </w:pPr>
            <w:r w:rsidRPr="00BD3311">
              <w:t>Exactly 11 pt</w:t>
            </w:r>
          </w:p>
        </w:tc>
      </w:tr>
      <w:tr w:rsidR="00F64696" w:rsidRPr="00BD3311" w14:paraId="7CB541E4" w14:textId="77777777" w:rsidTr="00E964FF">
        <w:tc>
          <w:tcPr>
            <w:tcW w:w="1352" w:type="dxa"/>
          </w:tcPr>
          <w:p w14:paraId="6A084CF5" w14:textId="77777777" w:rsidR="00F64696" w:rsidRPr="00BD3311" w:rsidRDefault="00F64696" w:rsidP="00E964FF">
            <w:pPr>
              <w:pStyle w:val="Tables"/>
            </w:pPr>
            <w:r w:rsidRPr="00BD3311">
              <w:t>Nomenclature</w:t>
            </w:r>
          </w:p>
        </w:tc>
        <w:tc>
          <w:tcPr>
            <w:tcW w:w="709" w:type="dxa"/>
          </w:tcPr>
          <w:p w14:paraId="5B7D4CD6" w14:textId="77777777" w:rsidR="00F64696" w:rsidRPr="00BD3311" w:rsidRDefault="00F64696" w:rsidP="00E964FF">
            <w:pPr>
              <w:pStyle w:val="Tables"/>
            </w:pPr>
            <w:r w:rsidRPr="00BD3311">
              <w:t>11 pt</w:t>
            </w:r>
          </w:p>
        </w:tc>
        <w:tc>
          <w:tcPr>
            <w:tcW w:w="850" w:type="dxa"/>
          </w:tcPr>
          <w:p w14:paraId="70F994EA" w14:textId="77777777" w:rsidR="00F64696" w:rsidRPr="00BD3311" w:rsidRDefault="00F64696" w:rsidP="00E964FF">
            <w:pPr>
              <w:pStyle w:val="Tables"/>
            </w:pPr>
            <w:r w:rsidRPr="00BD3311">
              <w:t>Left</w:t>
            </w:r>
          </w:p>
        </w:tc>
        <w:tc>
          <w:tcPr>
            <w:tcW w:w="993" w:type="dxa"/>
          </w:tcPr>
          <w:p w14:paraId="31D2D9C8" w14:textId="77777777" w:rsidR="00F64696" w:rsidRPr="00BD3311" w:rsidRDefault="00F64696" w:rsidP="00E964FF">
            <w:pPr>
              <w:pStyle w:val="Tables"/>
            </w:pPr>
            <w:r w:rsidRPr="00BD3311">
              <w:t>Justify</w:t>
            </w:r>
          </w:p>
        </w:tc>
        <w:tc>
          <w:tcPr>
            <w:tcW w:w="882" w:type="dxa"/>
          </w:tcPr>
          <w:p w14:paraId="00F9A268" w14:textId="77777777" w:rsidR="00F64696" w:rsidRPr="00BD3311" w:rsidRDefault="00F64696" w:rsidP="00E964FF">
            <w:pPr>
              <w:pStyle w:val="Tables"/>
            </w:pPr>
            <w:r w:rsidRPr="00BD3311">
              <w:t>0 cm</w:t>
            </w:r>
          </w:p>
        </w:tc>
        <w:tc>
          <w:tcPr>
            <w:tcW w:w="819" w:type="dxa"/>
          </w:tcPr>
          <w:p w14:paraId="03D80D9B" w14:textId="77777777" w:rsidR="00F64696" w:rsidRPr="00BD3311" w:rsidRDefault="00F64696" w:rsidP="00E964FF">
            <w:pPr>
              <w:pStyle w:val="Tables"/>
            </w:pPr>
            <w:r w:rsidRPr="00BD3311">
              <w:t>0 cm</w:t>
            </w:r>
          </w:p>
        </w:tc>
        <w:tc>
          <w:tcPr>
            <w:tcW w:w="850" w:type="dxa"/>
          </w:tcPr>
          <w:p w14:paraId="128EB207" w14:textId="77777777" w:rsidR="00F64696" w:rsidRPr="00BD3311" w:rsidRDefault="00F64696" w:rsidP="00E964FF">
            <w:pPr>
              <w:pStyle w:val="Tables"/>
            </w:pPr>
            <w:r w:rsidRPr="00BD3311">
              <w:t>–</w:t>
            </w:r>
          </w:p>
        </w:tc>
        <w:tc>
          <w:tcPr>
            <w:tcW w:w="851" w:type="dxa"/>
          </w:tcPr>
          <w:p w14:paraId="075076CB" w14:textId="77777777" w:rsidR="00F64696" w:rsidRPr="00BD3311" w:rsidRDefault="00F64696" w:rsidP="00E964FF">
            <w:pPr>
              <w:pStyle w:val="Tables"/>
            </w:pPr>
            <w:r w:rsidRPr="00BD3311">
              <w:t>4 pt</w:t>
            </w:r>
          </w:p>
        </w:tc>
        <w:tc>
          <w:tcPr>
            <w:tcW w:w="850" w:type="dxa"/>
          </w:tcPr>
          <w:p w14:paraId="34E9FF74" w14:textId="77777777" w:rsidR="00F64696" w:rsidRPr="00BD3311" w:rsidRDefault="00F64696" w:rsidP="00E964FF">
            <w:pPr>
              <w:pStyle w:val="Tables"/>
            </w:pPr>
            <w:r w:rsidRPr="00BD3311">
              <w:t>0 pt</w:t>
            </w:r>
          </w:p>
        </w:tc>
        <w:tc>
          <w:tcPr>
            <w:tcW w:w="1635" w:type="dxa"/>
          </w:tcPr>
          <w:p w14:paraId="0FF9C989" w14:textId="77777777" w:rsidR="00F64696" w:rsidRPr="00BD3311" w:rsidRDefault="00F64696" w:rsidP="00E964FF">
            <w:pPr>
              <w:pStyle w:val="Tables"/>
            </w:pPr>
            <w:r w:rsidRPr="00BD3311">
              <w:t>At least 12 pt</w:t>
            </w:r>
          </w:p>
        </w:tc>
      </w:tr>
      <w:tr w:rsidR="00F64696" w:rsidRPr="00BD3311" w14:paraId="6646566F" w14:textId="77777777" w:rsidTr="00E964FF">
        <w:tc>
          <w:tcPr>
            <w:tcW w:w="1352" w:type="dxa"/>
          </w:tcPr>
          <w:p w14:paraId="50ADBFB6" w14:textId="77777777" w:rsidR="00F64696" w:rsidRPr="00BD3311" w:rsidRDefault="00F64696" w:rsidP="00E964FF">
            <w:pPr>
              <w:pStyle w:val="Tables"/>
            </w:pPr>
            <w:r w:rsidRPr="00BD3311">
              <w:t>Acknowledge</w:t>
            </w:r>
          </w:p>
        </w:tc>
        <w:tc>
          <w:tcPr>
            <w:tcW w:w="709" w:type="dxa"/>
          </w:tcPr>
          <w:p w14:paraId="34A09AEF" w14:textId="77777777" w:rsidR="00F64696" w:rsidRPr="00BD3311" w:rsidRDefault="00F64696" w:rsidP="00E964FF">
            <w:pPr>
              <w:pStyle w:val="Tables"/>
            </w:pPr>
            <w:r w:rsidRPr="00BD3311">
              <w:t>11 pt</w:t>
            </w:r>
          </w:p>
        </w:tc>
        <w:tc>
          <w:tcPr>
            <w:tcW w:w="850" w:type="dxa"/>
          </w:tcPr>
          <w:p w14:paraId="1064994B" w14:textId="77777777" w:rsidR="00F64696" w:rsidRPr="00BD3311" w:rsidRDefault="00F64696" w:rsidP="00E964FF">
            <w:pPr>
              <w:pStyle w:val="Tables"/>
            </w:pPr>
            <w:r w:rsidRPr="00BD3311">
              <w:t>Regular</w:t>
            </w:r>
          </w:p>
        </w:tc>
        <w:tc>
          <w:tcPr>
            <w:tcW w:w="993" w:type="dxa"/>
          </w:tcPr>
          <w:p w14:paraId="7E599D3F" w14:textId="77777777" w:rsidR="00F64696" w:rsidRPr="00BD3311" w:rsidRDefault="00F64696" w:rsidP="00E964FF">
            <w:pPr>
              <w:pStyle w:val="Tables"/>
            </w:pPr>
            <w:r w:rsidRPr="00BD3311">
              <w:t>Justify</w:t>
            </w:r>
          </w:p>
        </w:tc>
        <w:tc>
          <w:tcPr>
            <w:tcW w:w="882" w:type="dxa"/>
          </w:tcPr>
          <w:p w14:paraId="4EF27345" w14:textId="77777777" w:rsidR="00F64696" w:rsidRPr="00BD3311" w:rsidRDefault="00F64696" w:rsidP="00E964FF">
            <w:pPr>
              <w:pStyle w:val="Tables"/>
            </w:pPr>
            <w:r w:rsidRPr="00BD3311">
              <w:t>0 cm</w:t>
            </w:r>
          </w:p>
        </w:tc>
        <w:tc>
          <w:tcPr>
            <w:tcW w:w="819" w:type="dxa"/>
          </w:tcPr>
          <w:p w14:paraId="463D01CC" w14:textId="77777777" w:rsidR="00F64696" w:rsidRPr="00BD3311" w:rsidRDefault="00F64696" w:rsidP="00E964FF">
            <w:pPr>
              <w:pStyle w:val="Tables"/>
            </w:pPr>
            <w:r w:rsidRPr="00BD3311">
              <w:t>0 cm</w:t>
            </w:r>
          </w:p>
        </w:tc>
        <w:tc>
          <w:tcPr>
            <w:tcW w:w="850" w:type="dxa"/>
          </w:tcPr>
          <w:p w14:paraId="2D7ABFE2" w14:textId="77777777" w:rsidR="00F64696" w:rsidRPr="00BD3311" w:rsidRDefault="00F64696" w:rsidP="00E964FF">
            <w:pPr>
              <w:pStyle w:val="Tables"/>
            </w:pPr>
            <w:r w:rsidRPr="00BD3311">
              <w:t>–</w:t>
            </w:r>
          </w:p>
        </w:tc>
        <w:tc>
          <w:tcPr>
            <w:tcW w:w="851" w:type="dxa"/>
          </w:tcPr>
          <w:p w14:paraId="59201399" w14:textId="77777777" w:rsidR="00F64696" w:rsidRPr="00BD3311" w:rsidRDefault="00F64696" w:rsidP="00E964FF">
            <w:pPr>
              <w:pStyle w:val="Tables"/>
            </w:pPr>
            <w:r w:rsidRPr="00BD3311">
              <w:t>4 pt</w:t>
            </w:r>
          </w:p>
        </w:tc>
        <w:tc>
          <w:tcPr>
            <w:tcW w:w="850" w:type="dxa"/>
          </w:tcPr>
          <w:p w14:paraId="3E9CADE6" w14:textId="77777777" w:rsidR="00F64696" w:rsidRPr="00BD3311" w:rsidRDefault="00F64696" w:rsidP="00E964FF">
            <w:pPr>
              <w:pStyle w:val="Tables"/>
            </w:pPr>
            <w:r w:rsidRPr="00BD3311">
              <w:t>0 pt</w:t>
            </w:r>
          </w:p>
        </w:tc>
        <w:tc>
          <w:tcPr>
            <w:tcW w:w="1635" w:type="dxa"/>
          </w:tcPr>
          <w:p w14:paraId="1BC817D0" w14:textId="77777777" w:rsidR="00F64696" w:rsidRPr="00BD3311" w:rsidRDefault="00F64696" w:rsidP="00E964FF">
            <w:pPr>
              <w:pStyle w:val="Tables"/>
            </w:pPr>
            <w:r w:rsidRPr="00BD3311">
              <w:t>At least 12 pt</w:t>
            </w:r>
          </w:p>
        </w:tc>
      </w:tr>
      <w:tr w:rsidR="00F64696" w:rsidRPr="00BD3311" w14:paraId="6D4C57E9" w14:textId="77777777" w:rsidTr="00E964FF">
        <w:tc>
          <w:tcPr>
            <w:tcW w:w="1352" w:type="dxa"/>
          </w:tcPr>
          <w:p w14:paraId="336ED24B" w14:textId="77777777" w:rsidR="00F64696" w:rsidRPr="00BD3311" w:rsidRDefault="00F64696" w:rsidP="00E964FF">
            <w:pPr>
              <w:pStyle w:val="Tables"/>
            </w:pPr>
            <w:r w:rsidRPr="00BD3311">
              <w:t>References</w:t>
            </w:r>
          </w:p>
        </w:tc>
        <w:tc>
          <w:tcPr>
            <w:tcW w:w="709" w:type="dxa"/>
          </w:tcPr>
          <w:p w14:paraId="3D86454A" w14:textId="77777777" w:rsidR="00F64696" w:rsidRPr="00BD3311" w:rsidRDefault="00F64696" w:rsidP="00E964FF">
            <w:pPr>
              <w:pStyle w:val="Tables"/>
            </w:pPr>
            <w:r w:rsidRPr="00BD3311">
              <w:t>10 pt</w:t>
            </w:r>
          </w:p>
        </w:tc>
        <w:tc>
          <w:tcPr>
            <w:tcW w:w="850" w:type="dxa"/>
          </w:tcPr>
          <w:p w14:paraId="631CEAA4" w14:textId="77777777" w:rsidR="00F64696" w:rsidRPr="00BD3311" w:rsidRDefault="00F64696" w:rsidP="00E964FF">
            <w:pPr>
              <w:pStyle w:val="Tables"/>
            </w:pPr>
            <w:r w:rsidRPr="00BD3311">
              <w:t>Regular</w:t>
            </w:r>
          </w:p>
        </w:tc>
        <w:tc>
          <w:tcPr>
            <w:tcW w:w="993" w:type="dxa"/>
          </w:tcPr>
          <w:p w14:paraId="67628FB6" w14:textId="77777777" w:rsidR="00F64696" w:rsidRPr="00BD3311" w:rsidRDefault="00F64696" w:rsidP="00E964FF">
            <w:pPr>
              <w:pStyle w:val="Tables"/>
            </w:pPr>
            <w:r w:rsidRPr="00BD3311">
              <w:t>Justify</w:t>
            </w:r>
          </w:p>
        </w:tc>
        <w:tc>
          <w:tcPr>
            <w:tcW w:w="882" w:type="dxa"/>
          </w:tcPr>
          <w:p w14:paraId="4B3015CE" w14:textId="77777777" w:rsidR="00F64696" w:rsidRPr="00BD3311" w:rsidRDefault="00F64696" w:rsidP="00E964FF">
            <w:pPr>
              <w:pStyle w:val="Tables"/>
            </w:pPr>
            <w:r w:rsidRPr="00BD3311">
              <w:t>0 cm</w:t>
            </w:r>
          </w:p>
        </w:tc>
        <w:tc>
          <w:tcPr>
            <w:tcW w:w="819" w:type="dxa"/>
          </w:tcPr>
          <w:p w14:paraId="0EC14DC4" w14:textId="77777777" w:rsidR="00F64696" w:rsidRPr="00BD3311" w:rsidRDefault="00F64696" w:rsidP="00E964FF">
            <w:pPr>
              <w:pStyle w:val="Tables"/>
            </w:pPr>
            <w:r w:rsidRPr="00BD3311">
              <w:t>0 cm</w:t>
            </w:r>
          </w:p>
        </w:tc>
        <w:tc>
          <w:tcPr>
            <w:tcW w:w="850" w:type="dxa"/>
          </w:tcPr>
          <w:p w14:paraId="28D10816" w14:textId="77777777" w:rsidR="00F64696" w:rsidRPr="00BD3311" w:rsidRDefault="00F64696" w:rsidP="00E964FF">
            <w:pPr>
              <w:pStyle w:val="Tables"/>
            </w:pPr>
            <w:r w:rsidRPr="00BD3311">
              <w:t>0.8 cm</w:t>
            </w:r>
          </w:p>
        </w:tc>
        <w:tc>
          <w:tcPr>
            <w:tcW w:w="851" w:type="dxa"/>
          </w:tcPr>
          <w:p w14:paraId="762FEA16" w14:textId="77777777" w:rsidR="00F64696" w:rsidRPr="00BD3311" w:rsidRDefault="00F64696" w:rsidP="00E964FF">
            <w:pPr>
              <w:pStyle w:val="Tables"/>
            </w:pPr>
            <w:r w:rsidRPr="00BD3311">
              <w:t>0 pt</w:t>
            </w:r>
          </w:p>
        </w:tc>
        <w:tc>
          <w:tcPr>
            <w:tcW w:w="850" w:type="dxa"/>
          </w:tcPr>
          <w:p w14:paraId="273453BE" w14:textId="77777777" w:rsidR="00F64696" w:rsidRPr="00BD3311" w:rsidRDefault="00F64696" w:rsidP="00E964FF">
            <w:pPr>
              <w:pStyle w:val="Tables"/>
            </w:pPr>
            <w:r w:rsidRPr="00BD3311">
              <w:t>0 pt</w:t>
            </w:r>
          </w:p>
        </w:tc>
        <w:tc>
          <w:tcPr>
            <w:tcW w:w="1635" w:type="dxa"/>
          </w:tcPr>
          <w:p w14:paraId="1D7D5C58" w14:textId="77777777" w:rsidR="00F64696" w:rsidRPr="00BD3311" w:rsidRDefault="00F64696" w:rsidP="00E964FF">
            <w:pPr>
              <w:pStyle w:val="Tables"/>
            </w:pPr>
            <w:r w:rsidRPr="00BD3311">
              <w:t>Exactly 11 pt</w:t>
            </w:r>
          </w:p>
        </w:tc>
      </w:tr>
    </w:tbl>
    <w:p w14:paraId="10464B8E" w14:textId="77777777" w:rsidR="005377DC" w:rsidRPr="005377DC" w:rsidRDefault="005377DC" w:rsidP="00BD3311">
      <w:pPr>
        <w:pStyle w:val="Subtitle"/>
      </w:pPr>
      <w:r>
        <w:lastRenderedPageBreak/>
        <w:t>Nomenclature</w:t>
      </w:r>
    </w:p>
    <w:p w14:paraId="73CD31D1" w14:textId="77777777" w:rsidR="00A3775F" w:rsidRDefault="00A3775F" w:rsidP="005377DC">
      <w:r>
        <w:t>This section is optional. As an alternative, all the symbols can be defined and explained in the text, immediately after the first occurrence of the particular symbol. Symbols should be explained accurately and concisely, specifying units of measure used in the paper if applicable.</w:t>
      </w:r>
      <w:r w:rsidR="00C41EE5">
        <w:t xml:space="preserve"> </w:t>
      </w:r>
      <w:r>
        <w:t>Nomenclature section includes the following parts:</w:t>
      </w:r>
    </w:p>
    <w:p w14:paraId="21FD17B6" w14:textId="77777777" w:rsidR="00A3775F" w:rsidRDefault="00A3775F" w:rsidP="00BD3311">
      <w:pPr>
        <w:pStyle w:val="Lists"/>
        <w:numPr>
          <w:ilvl w:val="0"/>
          <w:numId w:val="10"/>
        </w:numPr>
      </w:pPr>
      <w:r>
        <w:t>Latin symbols,</w:t>
      </w:r>
    </w:p>
    <w:p w14:paraId="05837378" w14:textId="77777777" w:rsidR="00A3775F" w:rsidRDefault="00A3775F" w:rsidP="00BD3311">
      <w:pPr>
        <w:pStyle w:val="Lists"/>
        <w:numPr>
          <w:ilvl w:val="0"/>
          <w:numId w:val="10"/>
        </w:numPr>
      </w:pPr>
      <w:r>
        <w:t>Greek symbols,</w:t>
      </w:r>
    </w:p>
    <w:p w14:paraId="1EF1679C" w14:textId="77777777" w:rsidR="00A3775F" w:rsidRDefault="00A3775F" w:rsidP="00BD3311">
      <w:pPr>
        <w:pStyle w:val="Lists"/>
        <w:numPr>
          <w:ilvl w:val="0"/>
          <w:numId w:val="10"/>
        </w:numPr>
      </w:pPr>
      <w:r>
        <w:t>Superscripts,</w:t>
      </w:r>
    </w:p>
    <w:p w14:paraId="2E209B2C" w14:textId="77777777" w:rsidR="00A3775F" w:rsidRDefault="00A3775F" w:rsidP="00BD3311">
      <w:pPr>
        <w:pStyle w:val="Lists"/>
        <w:numPr>
          <w:ilvl w:val="0"/>
          <w:numId w:val="10"/>
        </w:numPr>
      </w:pPr>
      <w:r>
        <w:t>Subscripts.</w:t>
      </w:r>
    </w:p>
    <w:p w14:paraId="33EDB61C" w14:textId="77777777" w:rsidR="00A3775F" w:rsidRDefault="00A3775F" w:rsidP="00A3775F">
      <w:r w:rsidRPr="00A3775F">
        <w:t>We recommend splitting this section into 2 columns</w:t>
      </w:r>
      <w:r w:rsidR="00C41EE5">
        <w:t xml:space="preserve"> and using table with invisible borders and equation editor for better layout</w:t>
      </w:r>
      <w:r w:rsidRPr="00A3775F">
        <w:t xml:space="preserve">, </w:t>
      </w:r>
      <w:r w:rsidRPr="00C41EE5">
        <w:rPr>
          <w:i/>
        </w:rPr>
        <w:t>e.g.</w:t>
      </w:r>
      <w:r w:rsidRPr="00A3775F">
        <w:t>:</w:t>
      </w:r>
    </w:p>
    <w:p w14:paraId="417022D1" w14:textId="77777777" w:rsidR="00D6186C" w:rsidRDefault="00D6186C" w:rsidP="00C41EE5">
      <w:pPr>
        <w:spacing w:before="120" w:line="280" w:lineRule="exact"/>
        <w:rPr>
          <w:b/>
        </w:rPr>
        <w:sectPr w:rsidR="00D6186C" w:rsidSect="005377DC">
          <w:pgSz w:w="11907" w:h="16840" w:code="9"/>
          <w:pgMar w:top="1418" w:right="1134" w:bottom="1418" w:left="1134" w:header="709" w:footer="709" w:gutter="0"/>
          <w:cols w:space="708"/>
          <w:docGrid w:linePitch="360"/>
        </w:sectPr>
      </w:pPr>
    </w:p>
    <w:tbl>
      <w:tblPr>
        <w:tblW w:w="0" w:type="auto"/>
        <w:jc w:val="center"/>
        <w:tblLook w:val="04A0" w:firstRow="1" w:lastRow="0" w:firstColumn="1" w:lastColumn="0" w:noHBand="0" w:noVBand="1"/>
      </w:tblPr>
      <w:tblGrid>
        <w:gridCol w:w="536"/>
        <w:gridCol w:w="326"/>
        <w:gridCol w:w="3674"/>
      </w:tblGrid>
      <w:tr w:rsidR="00C41EE5" w:rsidRPr="000C4749" w14:paraId="12BF0ABB" w14:textId="77777777" w:rsidTr="000C4749">
        <w:trPr>
          <w:jc w:val="center"/>
        </w:trPr>
        <w:tc>
          <w:tcPr>
            <w:tcW w:w="4706" w:type="dxa"/>
            <w:gridSpan w:val="3"/>
          </w:tcPr>
          <w:p w14:paraId="05F4932E" w14:textId="77777777" w:rsidR="00C41EE5" w:rsidRPr="00BD3311" w:rsidRDefault="00C41EE5" w:rsidP="00BD3311">
            <w:pPr>
              <w:pStyle w:val="Nomenclature"/>
              <w:rPr>
                <w:b/>
              </w:rPr>
            </w:pPr>
            <w:r w:rsidRPr="00BD3311">
              <w:rPr>
                <w:b/>
              </w:rPr>
              <w:t>Latin symbols</w:t>
            </w:r>
          </w:p>
        </w:tc>
      </w:tr>
      <w:tr w:rsidR="00040678" w:rsidRPr="000C4749" w14:paraId="41B083B6" w14:textId="77777777" w:rsidTr="000C4749">
        <w:trPr>
          <w:jc w:val="center"/>
        </w:trPr>
        <w:tc>
          <w:tcPr>
            <w:tcW w:w="536" w:type="dxa"/>
          </w:tcPr>
          <w:p w14:paraId="460B5231" w14:textId="77777777" w:rsidR="00040678" w:rsidRPr="000C4749" w:rsidRDefault="00040678" w:rsidP="00BD3311">
            <w:pPr>
              <w:pStyle w:val="Nomenclature"/>
            </w:pPr>
            <w:r w:rsidRPr="000C4749">
              <w:rPr>
                <w:position w:val="-4"/>
              </w:rPr>
              <w:object w:dxaOrig="200" w:dyaOrig="240" w14:anchorId="07F23BE6">
                <v:shape id="_x0000_i1028" type="#_x0000_t75" style="width:10.2pt;height:12pt" o:ole="">
                  <v:imagedata r:id="rId13" o:title=""/>
                </v:shape>
                <o:OLEObject Type="Embed" ProgID="Equation.3" ShapeID="_x0000_i1028" DrawAspect="Content" ObjectID="_1841402227" r:id="rId14"/>
              </w:object>
            </w:r>
          </w:p>
        </w:tc>
        <w:tc>
          <w:tcPr>
            <w:tcW w:w="326" w:type="dxa"/>
          </w:tcPr>
          <w:p w14:paraId="3B5D0CB9" w14:textId="77777777" w:rsidR="00040678" w:rsidRPr="000C4749" w:rsidRDefault="00040678" w:rsidP="00BD3311">
            <w:pPr>
              <w:pStyle w:val="Nomenclature"/>
            </w:pPr>
            <w:r w:rsidRPr="000C4749">
              <w:t>–</w:t>
            </w:r>
          </w:p>
        </w:tc>
        <w:tc>
          <w:tcPr>
            <w:tcW w:w="3844" w:type="dxa"/>
          </w:tcPr>
          <w:p w14:paraId="7BBDF6C3" w14:textId="77777777" w:rsidR="00040678" w:rsidRPr="000C4749" w:rsidRDefault="00040678" w:rsidP="00BD3311">
            <w:pPr>
              <w:pStyle w:val="Nomenclature"/>
            </w:pPr>
            <w:r w:rsidRPr="000C4749">
              <w:t>Characteristic linear dimension, in [m].</w:t>
            </w:r>
          </w:p>
        </w:tc>
      </w:tr>
      <w:tr w:rsidR="00040678" w:rsidRPr="000C4749" w14:paraId="12584EAF" w14:textId="77777777" w:rsidTr="000C4749">
        <w:trPr>
          <w:jc w:val="center"/>
        </w:trPr>
        <w:tc>
          <w:tcPr>
            <w:tcW w:w="536" w:type="dxa"/>
          </w:tcPr>
          <w:p w14:paraId="2BB9B41C" w14:textId="77777777" w:rsidR="00040678" w:rsidRPr="000C4749" w:rsidRDefault="00040678" w:rsidP="00BD3311">
            <w:pPr>
              <w:pStyle w:val="Nomenclature"/>
            </w:pPr>
            <w:r w:rsidRPr="000C4749">
              <w:rPr>
                <w:position w:val="-6"/>
              </w:rPr>
              <w:object w:dxaOrig="320" w:dyaOrig="260" w14:anchorId="72F0917C">
                <v:shape id="_x0000_i1029" type="#_x0000_t75" style="width:15.6pt;height:12.6pt" o:ole="">
                  <v:imagedata r:id="rId15" o:title=""/>
                </v:shape>
                <o:OLEObject Type="Embed" ProgID="Equation.3" ShapeID="_x0000_i1029" DrawAspect="Content" ObjectID="_1841402228" r:id="rId16"/>
              </w:object>
            </w:r>
          </w:p>
        </w:tc>
        <w:tc>
          <w:tcPr>
            <w:tcW w:w="326" w:type="dxa"/>
          </w:tcPr>
          <w:p w14:paraId="0E3F6B98" w14:textId="77777777" w:rsidR="00040678" w:rsidRPr="000C4749" w:rsidRDefault="00040678" w:rsidP="00BD3311">
            <w:pPr>
              <w:pStyle w:val="Nomenclature"/>
            </w:pPr>
            <w:r w:rsidRPr="000C4749">
              <w:t>–</w:t>
            </w:r>
          </w:p>
        </w:tc>
        <w:tc>
          <w:tcPr>
            <w:tcW w:w="3844" w:type="dxa"/>
          </w:tcPr>
          <w:p w14:paraId="320F5C65" w14:textId="77777777" w:rsidR="00040678" w:rsidRPr="000C4749" w:rsidRDefault="00040678" w:rsidP="00BD3311">
            <w:pPr>
              <w:pStyle w:val="Nomenclature"/>
            </w:pPr>
            <w:r w:rsidRPr="000C4749">
              <w:t>Reynolds number.</w:t>
            </w:r>
          </w:p>
        </w:tc>
      </w:tr>
      <w:tr w:rsidR="00C41EE5" w:rsidRPr="000C4749" w14:paraId="0AFE5361" w14:textId="77777777" w:rsidTr="000C4749">
        <w:trPr>
          <w:jc w:val="center"/>
        </w:trPr>
        <w:tc>
          <w:tcPr>
            <w:tcW w:w="4706" w:type="dxa"/>
            <w:gridSpan w:val="3"/>
          </w:tcPr>
          <w:p w14:paraId="60CF47B2" w14:textId="77777777" w:rsidR="00C41EE5" w:rsidRPr="00BD3311" w:rsidRDefault="00C41EE5" w:rsidP="00BD3311">
            <w:pPr>
              <w:pStyle w:val="Nomenclature"/>
              <w:rPr>
                <w:b/>
              </w:rPr>
            </w:pPr>
            <w:r w:rsidRPr="00BD3311">
              <w:rPr>
                <w:b/>
              </w:rPr>
              <w:t>Greek symbols</w:t>
            </w:r>
          </w:p>
        </w:tc>
      </w:tr>
      <w:tr w:rsidR="00C41EE5" w:rsidRPr="000C4749" w14:paraId="1B14C83E" w14:textId="77777777" w:rsidTr="000C4749">
        <w:trPr>
          <w:jc w:val="center"/>
        </w:trPr>
        <w:tc>
          <w:tcPr>
            <w:tcW w:w="536" w:type="dxa"/>
          </w:tcPr>
          <w:p w14:paraId="59D1704D" w14:textId="77777777" w:rsidR="00C41EE5" w:rsidRPr="000C4749" w:rsidRDefault="00040678" w:rsidP="00BD3311">
            <w:pPr>
              <w:pStyle w:val="Nomenclature"/>
            </w:pPr>
            <w:r w:rsidRPr="000C4749">
              <w:rPr>
                <w:position w:val="-10"/>
              </w:rPr>
              <w:object w:dxaOrig="200" w:dyaOrig="240" w14:anchorId="120A4553">
                <v:shape id="_x0000_i1030" type="#_x0000_t75" style="width:10.2pt;height:12pt" o:ole="">
                  <v:imagedata r:id="rId17" o:title=""/>
                </v:shape>
                <o:OLEObject Type="Embed" ProgID="Equation.3" ShapeID="_x0000_i1030" DrawAspect="Content" ObjectID="_1841402229" r:id="rId18"/>
              </w:object>
            </w:r>
          </w:p>
        </w:tc>
        <w:tc>
          <w:tcPr>
            <w:tcW w:w="326" w:type="dxa"/>
          </w:tcPr>
          <w:p w14:paraId="52CE1F6D" w14:textId="77777777" w:rsidR="00C41EE5" w:rsidRPr="000C4749" w:rsidRDefault="00040678" w:rsidP="00BD3311">
            <w:pPr>
              <w:pStyle w:val="Nomenclature"/>
            </w:pPr>
            <w:r w:rsidRPr="000C4749">
              <w:t>–</w:t>
            </w:r>
          </w:p>
        </w:tc>
        <w:tc>
          <w:tcPr>
            <w:tcW w:w="3844" w:type="dxa"/>
          </w:tcPr>
          <w:p w14:paraId="48987030" w14:textId="77777777" w:rsidR="00C41EE5" w:rsidRPr="000C4749" w:rsidRDefault="00040678" w:rsidP="00BD3311">
            <w:pPr>
              <w:pStyle w:val="Nomenclature"/>
            </w:pPr>
            <w:r w:rsidRPr="000C4749">
              <w:t>Dynamic viscosity of the fluid, in [Pa s].</w:t>
            </w:r>
          </w:p>
        </w:tc>
      </w:tr>
      <w:tr w:rsidR="00D6186C" w:rsidRPr="000C4749" w14:paraId="42AC4F80" w14:textId="77777777" w:rsidTr="000C4749">
        <w:trPr>
          <w:jc w:val="center"/>
        </w:trPr>
        <w:tc>
          <w:tcPr>
            <w:tcW w:w="536" w:type="dxa"/>
          </w:tcPr>
          <w:p w14:paraId="0752AE18" w14:textId="77777777" w:rsidR="00C41EE5" w:rsidRPr="000C4749" w:rsidRDefault="00040678" w:rsidP="00BD3311">
            <w:pPr>
              <w:pStyle w:val="Nomenclature"/>
            </w:pPr>
            <w:r w:rsidRPr="000C4749">
              <w:rPr>
                <w:position w:val="-6"/>
              </w:rPr>
              <w:object w:dxaOrig="180" w:dyaOrig="200" w14:anchorId="2F123D9F">
                <v:shape id="_x0000_i1031" type="#_x0000_t75" style="width:9pt;height:10.2pt" o:ole="">
                  <v:imagedata r:id="rId19" o:title=""/>
                </v:shape>
                <o:OLEObject Type="Embed" ProgID="Equation.3" ShapeID="_x0000_i1031" DrawAspect="Content" ObjectID="_1841402230" r:id="rId20"/>
              </w:object>
            </w:r>
          </w:p>
        </w:tc>
        <w:tc>
          <w:tcPr>
            <w:tcW w:w="326" w:type="dxa"/>
          </w:tcPr>
          <w:p w14:paraId="09ED91B5" w14:textId="77777777" w:rsidR="00C41EE5" w:rsidRPr="000C4749" w:rsidRDefault="00040678" w:rsidP="00BD3311">
            <w:pPr>
              <w:pStyle w:val="Nomenclature"/>
            </w:pPr>
            <w:r w:rsidRPr="000C4749">
              <w:t>–</w:t>
            </w:r>
          </w:p>
        </w:tc>
        <w:tc>
          <w:tcPr>
            <w:tcW w:w="3844" w:type="dxa"/>
          </w:tcPr>
          <w:p w14:paraId="79FB8F10" w14:textId="77777777" w:rsidR="00C41EE5" w:rsidRPr="000C4749" w:rsidRDefault="00040678" w:rsidP="00E513F8">
            <w:pPr>
              <w:pStyle w:val="Nomenclature"/>
            </w:pPr>
            <w:r w:rsidRPr="000C4749">
              <w:t>Kinematic viscosity, in [m</w:t>
            </w:r>
            <w:r w:rsidRPr="000C4749">
              <w:rPr>
                <w:vertAlign w:val="superscript"/>
              </w:rPr>
              <w:t>2</w:t>
            </w:r>
            <w:r w:rsidRPr="000C4749">
              <w:t> s</w:t>
            </w:r>
            <w:r w:rsidRPr="000C4749">
              <w:rPr>
                <w:vertAlign w:val="superscript"/>
              </w:rPr>
              <w:t>–1</w:t>
            </w:r>
            <w:r w:rsidRPr="000C4749">
              <w:t>].</w:t>
            </w:r>
          </w:p>
        </w:tc>
      </w:tr>
      <w:tr w:rsidR="00D6186C" w:rsidRPr="000C4749" w14:paraId="35EBDCE7" w14:textId="77777777" w:rsidTr="00E513F8">
        <w:trPr>
          <w:trHeight w:val="70"/>
          <w:jc w:val="center"/>
        </w:trPr>
        <w:tc>
          <w:tcPr>
            <w:tcW w:w="4706" w:type="dxa"/>
            <w:gridSpan w:val="3"/>
          </w:tcPr>
          <w:p w14:paraId="6772B08C" w14:textId="77777777" w:rsidR="00D6186C" w:rsidRPr="00BD3311" w:rsidRDefault="00D6186C" w:rsidP="00BD3311">
            <w:pPr>
              <w:pStyle w:val="Nomenclature"/>
              <w:rPr>
                <w:b/>
              </w:rPr>
            </w:pPr>
            <w:r w:rsidRPr="00BD3311">
              <w:rPr>
                <w:b/>
              </w:rPr>
              <w:t>Superscripts</w:t>
            </w:r>
          </w:p>
        </w:tc>
      </w:tr>
      <w:tr w:rsidR="00D6186C" w:rsidRPr="000C4749" w14:paraId="16C3A606" w14:textId="77777777" w:rsidTr="000C4749">
        <w:trPr>
          <w:jc w:val="center"/>
        </w:trPr>
        <w:tc>
          <w:tcPr>
            <w:tcW w:w="536" w:type="dxa"/>
          </w:tcPr>
          <w:p w14:paraId="34864EEE" w14:textId="77777777" w:rsidR="00D6186C" w:rsidRPr="000C4749" w:rsidRDefault="00D6186C" w:rsidP="00BD3311">
            <w:pPr>
              <w:pStyle w:val="Nomenclature"/>
            </w:pPr>
            <w:r w:rsidRPr="000C4749">
              <w:rPr>
                <w:position w:val="-6"/>
              </w:rPr>
              <w:object w:dxaOrig="139" w:dyaOrig="240" w14:anchorId="69D2C6A4">
                <v:shape id="_x0000_i1032" type="#_x0000_t75" style="width:7.2pt;height:12pt" o:ole="">
                  <v:imagedata r:id="rId21" o:title=""/>
                </v:shape>
                <o:OLEObject Type="Embed" ProgID="Equation.3" ShapeID="_x0000_i1032" DrawAspect="Content" ObjectID="_1841402231" r:id="rId22"/>
              </w:object>
            </w:r>
          </w:p>
        </w:tc>
        <w:tc>
          <w:tcPr>
            <w:tcW w:w="326" w:type="dxa"/>
          </w:tcPr>
          <w:p w14:paraId="1F8EBF1A" w14:textId="77777777" w:rsidR="00D6186C" w:rsidRPr="000C4749" w:rsidRDefault="00D6186C" w:rsidP="00BD3311">
            <w:pPr>
              <w:pStyle w:val="Nomenclature"/>
            </w:pPr>
            <w:r w:rsidRPr="000C4749">
              <w:t>–</w:t>
            </w:r>
          </w:p>
        </w:tc>
        <w:tc>
          <w:tcPr>
            <w:tcW w:w="3844" w:type="dxa"/>
          </w:tcPr>
          <w:p w14:paraId="42461C97" w14:textId="77777777" w:rsidR="00D6186C" w:rsidRPr="000C4749" w:rsidRDefault="00D6186C" w:rsidP="00BD3311">
            <w:pPr>
              <w:pStyle w:val="Nomenclature"/>
            </w:pPr>
            <w:r w:rsidRPr="000C4749">
              <w:t>Time interval.</w:t>
            </w:r>
          </w:p>
        </w:tc>
      </w:tr>
      <w:tr w:rsidR="00D6186C" w:rsidRPr="000C4749" w14:paraId="11B971B3" w14:textId="77777777" w:rsidTr="000C4749">
        <w:trPr>
          <w:jc w:val="center"/>
        </w:trPr>
        <w:tc>
          <w:tcPr>
            <w:tcW w:w="536" w:type="dxa"/>
          </w:tcPr>
          <w:p w14:paraId="6AC4ED7F" w14:textId="77777777" w:rsidR="00D6186C" w:rsidRPr="000C4749" w:rsidRDefault="00D6186C" w:rsidP="00BD3311">
            <w:pPr>
              <w:pStyle w:val="Nomenclature"/>
            </w:pPr>
            <w:r w:rsidRPr="000C4749">
              <w:rPr>
                <w:position w:val="-6"/>
              </w:rPr>
              <w:object w:dxaOrig="180" w:dyaOrig="260" w14:anchorId="561B5F2A">
                <v:shape id="_x0000_i1033" type="#_x0000_t75" style="width:9pt;height:12.6pt" o:ole="">
                  <v:imagedata r:id="rId23" o:title=""/>
                </v:shape>
                <o:OLEObject Type="Embed" ProgID="Equation.3" ShapeID="_x0000_i1033" DrawAspect="Content" ObjectID="_1841402232" r:id="rId24"/>
              </w:object>
            </w:r>
          </w:p>
        </w:tc>
        <w:tc>
          <w:tcPr>
            <w:tcW w:w="326" w:type="dxa"/>
          </w:tcPr>
          <w:p w14:paraId="1FD81F9E" w14:textId="77777777" w:rsidR="00D6186C" w:rsidRPr="000C4749" w:rsidRDefault="00D6186C" w:rsidP="00BD3311">
            <w:pPr>
              <w:pStyle w:val="Nomenclature"/>
            </w:pPr>
            <w:r w:rsidRPr="000C4749">
              <w:t>–</w:t>
            </w:r>
          </w:p>
        </w:tc>
        <w:tc>
          <w:tcPr>
            <w:tcW w:w="3844" w:type="dxa"/>
          </w:tcPr>
          <w:p w14:paraId="4141BB41" w14:textId="77777777" w:rsidR="00D6186C" w:rsidRPr="000C4749" w:rsidRDefault="00D6186C" w:rsidP="00BD3311">
            <w:pPr>
              <w:pStyle w:val="Nomenclature"/>
            </w:pPr>
            <w:r w:rsidRPr="000C4749">
              <w:t>Environment</w:t>
            </w:r>
          </w:p>
        </w:tc>
      </w:tr>
      <w:tr w:rsidR="00D6186C" w:rsidRPr="000C4749" w14:paraId="7B1E2E3C" w14:textId="77777777" w:rsidTr="000C4749">
        <w:trPr>
          <w:jc w:val="center"/>
        </w:trPr>
        <w:tc>
          <w:tcPr>
            <w:tcW w:w="4706" w:type="dxa"/>
            <w:gridSpan w:val="3"/>
          </w:tcPr>
          <w:p w14:paraId="124BA5A4" w14:textId="77777777" w:rsidR="00D6186C" w:rsidRPr="00BD3311" w:rsidRDefault="00D6186C" w:rsidP="00BD3311">
            <w:pPr>
              <w:pStyle w:val="Nomenclature"/>
              <w:rPr>
                <w:b/>
              </w:rPr>
            </w:pPr>
            <w:r w:rsidRPr="00BD3311">
              <w:rPr>
                <w:b/>
              </w:rPr>
              <w:t>Subscripts</w:t>
            </w:r>
          </w:p>
        </w:tc>
      </w:tr>
      <w:tr w:rsidR="00D6186C" w:rsidRPr="000C4749" w14:paraId="2F45E8D5" w14:textId="77777777" w:rsidTr="000C4749">
        <w:trPr>
          <w:jc w:val="center"/>
        </w:trPr>
        <w:tc>
          <w:tcPr>
            <w:tcW w:w="536" w:type="dxa"/>
          </w:tcPr>
          <w:p w14:paraId="4FE0B3B3" w14:textId="77777777" w:rsidR="00D6186C" w:rsidRPr="000C4749" w:rsidRDefault="00D6186C" w:rsidP="00BD3311">
            <w:pPr>
              <w:pStyle w:val="Nomenclature"/>
            </w:pPr>
            <w:r w:rsidRPr="000C4749">
              <w:rPr>
                <w:position w:val="-6"/>
              </w:rPr>
              <w:object w:dxaOrig="180" w:dyaOrig="220" w14:anchorId="731EA313">
                <v:shape id="_x0000_i1034" type="#_x0000_t75" style="width:9pt;height:11.4pt" o:ole="">
                  <v:imagedata r:id="rId25" o:title=""/>
                </v:shape>
                <o:OLEObject Type="Embed" ProgID="Equation.3" ShapeID="_x0000_i1034" DrawAspect="Content" ObjectID="_1841402233" r:id="rId26"/>
              </w:object>
            </w:r>
          </w:p>
        </w:tc>
        <w:tc>
          <w:tcPr>
            <w:tcW w:w="326" w:type="dxa"/>
          </w:tcPr>
          <w:p w14:paraId="7A5AB643" w14:textId="77777777" w:rsidR="00D6186C" w:rsidRPr="000C4749" w:rsidRDefault="00D6186C" w:rsidP="00BD3311">
            <w:pPr>
              <w:pStyle w:val="Nomenclature"/>
            </w:pPr>
            <w:r w:rsidRPr="000C4749">
              <w:t>–</w:t>
            </w:r>
          </w:p>
        </w:tc>
        <w:tc>
          <w:tcPr>
            <w:tcW w:w="3844" w:type="dxa"/>
          </w:tcPr>
          <w:p w14:paraId="050F1930" w14:textId="77777777" w:rsidR="00D6186C" w:rsidRPr="000C4749" w:rsidRDefault="00D6186C" w:rsidP="00BD3311">
            <w:pPr>
              <w:pStyle w:val="Nomenclature"/>
            </w:pPr>
            <w:r w:rsidRPr="000C4749">
              <w:t>Air</w:t>
            </w:r>
          </w:p>
        </w:tc>
      </w:tr>
      <w:tr w:rsidR="00D6186C" w:rsidRPr="000C4749" w14:paraId="1B02AC9C" w14:textId="77777777" w:rsidTr="000C4749">
        <w:trPr>
          <w:jc w:val="center"/>
        </w:trPr>
        <w:tc>
          <w:tcPr>
            <w:tcW w:w="536" w:type="dxa"/>
          </w:tcPr>
          <w:p w14:paraId="2801F52B" w14:textId="77777777" w:rsidR="00D6186C" w:rsidRPr="000C4749" w:rsidRDefault="00D6186C" w:rsidP="00BD3311">
            <w:pPr>
              <w:pStyle w:val="Nomenclature"/>
            </w:pPr>
            <w:r w:rsidRPr="000C4749">
              <w:rPr>
                <w:position w:val="-4"/>
              </w:rPr>
              <w:object w:dxaOrig="180" w:dyaOrig="240" w14:anchorId="7963016A">
                <v:shape id="_x0000_i1035" type="#_x0000_t75" style="width:9pt;height:12pt" o:ole="">
                  <v:imagedata r:id="rId27" o:title=""/>
                </v:shape>
                <o:OLEObject Type="Embed" ProgID="Equation.3" ShapeID="_x0000_i1035" DrawAspect="Content" ObjectID="_1841402234" r:id="rId28"/>
              </w:object>
            </w:r>
          </w:p>
        </w:tc>
        <w:tc>
          <w:tcPr>
            <w:tcW w:w="326" w:type="dxa"/>
          </w:tcPr>
          <w:p w14:paraId="6E273887" w14:textId="77777777" w:rsidR="00D6186C" w:rsidRPr="000C4749" w:rsidRDefault="00D6186C" w:rsidP="00BD3311">
            <w:pPr>
              <w:pStyle w:val="Nomenclature"/>
            </w:pPr>
            <w:r w:rsidRPr="000C4749">
              <w:t>–</w:t>
            </w:r>
          </w:p>
        </w:tc>
        <w:tc>
          <w:tcPr>
            <w:tcW w:w="3844" w:type="dxa"/>
          </w:tcPr>
          <w:p w14:paraId="71B07EF0" w14:textId="77777777" w:rsidR="00D6186C" w:rsidRPr="000C4749" w:rsidRDefault="00D6186C" w:rsidP="00BD3311">
            <w:pPr>
              <w:pStyle w:val="Nomenclature"/>
            </w:pPr>
            <w:r w:rsidRPr="000C4749">
              <w:t>Fluid</w:t>
            </w:r>
          </w:p>
        </w:tc>
      </w:tr>
    </w:tbl>
    <w:p w14:paraId="50A4940B" w14:textId="77777777" w:rsidR="00D6186C" w:rsidRDefault="00D6186C" w:rsidP="00A3775F">
      <w:pPr>
        <w:sectPr w:rsidR="00D6186C" w:rsidSect="00D6186C">
          <w:type w:val="continuous"/>
          <w:pgSz w:w="11907" w:h="16840" w:code="9"/>
          <w:pgMar w:top="1418" w:right="1134" w:bottom="1418" w:left="1134" w:header="709" w:footer="709" w:gutter="0"/>
          <w:cols w:num="2" w:space="567"/>
          <w:docGrid w:linePitch="360"/>
        </w:sectPr>
      </w:pPr>
    </w:p>
    <w:p w14:paraId="54D04CC0" w14:textId="77777777" w:rsidR="00AF3C3F" w:rsidRDefault="00AF3C3F" w:rsidP="00BD3311">
      <w:pPr>
        <w:pStyle w:val="Subtitle"/>
      </w:pPr>
      <w:r>
        <w:t>Acknowledgements</w:t>
      </w:r>
    </w:p>
    <w:p w14:paraId="561D4B06" w14:textId="77777777" w:rsidR="00AF3C3F" w:rsidRPr="00BD3311" w:rsidRDefault="00AF3C3F" w:rsidP="00BD3311">
      <w:pPr>
        <w:pStyle w:val="Acknowledge"/>
      </w:pPr>
      <w:r w:rsidRPr="00BD3311">
        <w:t>Optionally, authors can add this section if appropriate. It should not be longer than 5 sentences.</w:t>
      </w:r>
    </w:p>
    <w:p w14:paraId="3CD406E3" w14:textId="77777777" w:rsidR="005377DC" w:rsidRPr="005377DC" w:rsidRDefault="005377DC" w:rsidP="00BD3311">
      <w:pPr>
        <w:pStyle w:val="Subtitle"/>
      </w:pPr>
      <w:r>
        <w:t>References</w:t>
      </w:r>
    </w:p>
    <w:p w14:paraId="2D1906E9" w14:textId="77777777" w:rsidR="005377DC" w:rsidRDefault="00D6186C" w:rsidP="00BD3311">
      <w:r>
        <w:t xml:space="preserve">All the references listed must be mentioned in the body text of the paper. </w:t>
      </w:r>
      <w:r w:rsidRPr="00D6186C">
        <w:t>Each reference number (Arabic numerals) should be enclosed in square brackets</w:t>
      </w:r>
      <w:r>
        <w:t>. References are listed</w:t>
      </w:r>
      <w:r w:rsidR="00D859DF">
        <w:t xml:space="preserve"> in the order of appearance in the text, </w:t>
      </w:r>
      <w:r>
        <w:t>in</w:t>
      </w:r>
      <w:r w:rsidR="00D859DF">
        <w:t xml:space="preserve"> the following format</w:t>
      </w:r>
      <w:r>
        <w:t>:</w:t>
      </w:r>
    </w:p>
    <w:p w14:paraId="342AE752" w14:textId="77777777" w:rsidR="00D859DF" w:rsidRPr="00D859DF" w:rsidRDefault="00D859DF" w:rsidP="00CE5061">
      <w:pPr>
        <w:spacing w:line="240" w:lineRule="exact"/>
        <w:rPr>
          <w:i/>
        </w:rPr>
      </w:pPr>
      <w:r w:rsidRPr="00D859DF">
        <w:rPr>
          <w:i/>
        </w:rPr>
        <w:t>Journals</w:t>
      </w:r>
    </w:p>
    <w:p w14:paraId="6CF903FC" w14:textId="77777777" w:rsidR="00D859DF" w:rsidRPr="00BD3311" w:rsidRDefault="00D859DF" w:rsidP="00BD3311">
      <w:pPr>
        <w:pStyle w:val="References"/>
      </w:pPr>
      <w:r w:rsidRPr="00BD3311">
        <w:t>Nazeer, W. A., Picket, L. M., Tree, D. R., In-situ Species, Temperature and Velocity Measurements in a Pulverized Coal Flame, Combustion Sciences and Technology, 143 (1999), 2, pp. 63-77</w:t>
      </w:r>
    </w:p>
    <w:p w14:paraId="281ADA87" w14:textId="77777777" w:rsidR="00D859DF" w:rsidRPr="00D859DF" w:rsidRDefault="00D859DF" w:rsidP="00CE5061">
      <w:pPr>
        <w:spacing w:line="240" w:lineRule="exact"/>
        <w:rPr>
          <w:i/>
        </w:rPr>
      </w:pPr>
      <w:r w:rsidRPr="00D859DF">
        <w:rPr>
          <w:i/>
        </w:rPr>
        <w:t>Books</w:t>
      </w:r>
    </w:p>
    <w:p w14:paraId="293E29D0" w14:textId="77777777" w:rsidR="00D859DF" w:rsidRPr="00D859DF" w:rsidRDefault="00D859DF" w:rsidP="00BD3311">
      <w:pPr>
        <w:pStyle w:val="References"/>
      </w:pPr>
      <w:r w:rsidRPr="00D859DF">
        <w:t>Gumz, W., Gas Producers and Blast Furnaces, John Wiley and Sons Inc., New York, 1950</w:t>
      </w:r>
    </w:p>
    <w:p w14:paraId="50D6CFF3" w14:textId="77777777" w:rsidR="00D859DF" w:rsidRPr="00D859DF" w:rsidRDefault="00D859DF" w:rsidP="00CE5061">
      <w:pPr>
        <w:spacing w:line="240" w:lineRule="exact"/>
        <w:rPr>
          <w:i/>
        </w:rPr>
      </w:pPr>
      <w:r w:rsidRPr="00D859DF">
        <w:rPr>
          <w:i/>
        </w:rPr>
        <w:t>Chapters</w:t>
      </w:r>
    </w:p>
    <w:p w14:paraId="5BF490BE" w14:textId="77777777" w:rsidR="00D859DF" w:rsidRPr="00D859DF" w:rsidRDefault="00D859DF" w:rsidP="00BD3311">
      <w:pPr>
        <w:pStyle w:val="References"/>
      </w:pPr>
      <w:r w:rsidRPr="00AF3C3F">
        <w:t xml:space="preserve">Sinak, Y., Models and Projections of Energy use in the Soviet Union, in: International Energy  Economics (Ed. T. Steiner), </w:t>
      </w:r>
      <w:proofErr w:type="spellStart"/>
      <w:r w:rsidRPr="00AF3C3F">
        <w:t>Champan</w:t>
      </w:r>
      <w:proofErr w:type="spellEnd"/>
      <w:r w:rsidRPr="00AF3C3F">
        <w:t xml:space="preserve"> and Hall, London, 1998, pp. 1-53</w:t>
      </w:r>
    </w:p>
    <w:p w14:paraId="50619F57" w14:textId="77777777" w:rsidR="00D859DF" w:rsidRPr="00D859DF" w:rsidRDefault="00D859DF" w:rsidP="00CE5061">
      <w:pPr>
        <w:spacing w:line="240" w:lineRule="exact"/>
        <w:rPr>
          <w:i/>
        </w:rPr>
      </w:pPr>
      <w:r w:rsidRPr="00D859DF">
        <w:rPr>
          <w:i/>
        </w:rPr>
        <w:t>Conference or symposium proceedings</w:t>
      </w:r>
    </w:p>
    <w:p w14:paraId="4C2AB009" w14:textId="77777777" w:rsidR="00D859DF" w:rsidRPr="00D859DF" w:rsidRDefault="00D859DF" w:rsidP="00BD3311">
      <w:pPr>
        <w:pStyle w:val="References"/>
      </w:pPr>
      <w:r w:rsidRPr="00D859DF">
        <w:t xml:space="preserve">Gabrielsson, J., Extract-Air Window: a Key to Better Heat Economy in Buildings, </w:t>
      </w:r>
      <w:r w:rsidRPr="00D859DF">
        <w:rPr>
          <w:i/>
          <w:iCs/>
        </w:rPr>
        <w:t>Proceedings, 10</w:t>
      </w:r>
      <w:r w:rsidRPr="00D859DF">
        <w:rPr>
          <w:i/>
          <w:iCs/>
          <w:vertAlign w:val="superscript"/>
        </w:rPr>
        <w:t>th</w:t>
      </w:r>
      <w:r w:rsidRPr="00D859DF">
        <w:rPr>
          <w:i/>
          <w:iCs/>
        </w:rPr>
        <w:t xml:space="preserve"> World Energy Conference</w:t>
      </w:r>
      <w:r w:rsidRPr="00D859DF">
        <w:t>, Istanbul, Turkey, September 19-23, 1997, Vol. 1, pp. 21-28</w:t>
      </w:r>
    </w:p>
    <w:p w14:paraId="1CB02489" w14:textId="77777777" w:rsidR="00D859DF" w:rsidRPr="00D859DF" w:rsidRDefault="00CE5061" w:rsidP="00CE5061">
      <w:pPr>
        <w:spacing w:line="240" w:lineRule="exact"/>
        <w:rPr>
          <w:i/>
        </w:rPr>
      </w:pPr>
      <w:r>
        <w:rPr>
          <w:i/>
        </w:rPr>
        <w:t>Theses</w:t>
      </w:r>
    </w:p>
    <w:p w14:paraId="2C765863" w14:textId="77777777" w:rsidR="00D859DF" w:rsidRPr="00D859DF" w:rsidRDefault="00D859DF" w:rsidP="00BD3311">
      <w:pPr>
        <w:pStyle w:val="References"/>
      </w:pPr>
      <w:r w:rsidRPr="00D859DF">
        <w:t xml:space="preserve">Rowe, V. M., Some Secondary Flow </w:t>
      </w:r>
      <w:r w:rsidR="00CE5061">
        <w:t>Problems in Fluid Dynamics, Ph.</w:t>
      </w:r>
      <w:r w:rsidRPr="00D859DF">
        <w:t>D. thesis, Cambridge University, Cambridge, UK, 1966</w:t>
      </w:r>
    </w:p>
    <w:p w14:paraId="5329A5C8" w14:textId="77777777" w:rsidR="00D859DF" w:rsidRPr="00D859DF" w:rsidRDefault="00D859DF" w:rsidP="00CE5061">
      <w:pPr>
        <w:spacing w:line="240" w:lineRule="exact"/>
        <w:rPr>
          <w:i/>
        </w:rPr>
      </w:pPr>
      <w:r w:rsidRPr="00D859DF">
        <w:rPr>
          <w:i/>
        </w:rPr>
        <w:t>Reports</w:t>
      </w:r>
    </w:p>
    <w:p w14:paraId="7FC9BEFF" w14:textId="77777777" w:rsidR="0045529B" w:rsidRPr="00E513F8" w:rsidRDefault="00D859DF" w:rsidP="005377DC">
      <w:pPr>
        <w:pStyle w:val="References"/>
      </w:pPr>
      <w:r w:rsidRPr="00AF3C3F">
        <w:t>Tsuji, Y., Shen, N. Y., Numerical Simulation of Gas-Solid Flows: I – Particle-to-Wall Collision, Report No. 62, Osaka University, 1989, Osaka, Japan</w:t>
      </w:r>
    </w:p>
    <w:sectPr w:rsidR="0045529B" w:rsidRPr="00E513F8" w:rsidSect="00D6186C">
      <w:type w:val="continuous"/>
      <w:pgSz w:w="11907" w:h="16840" w:code="9"/>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E73DA"/>
    <w:multiLevelType w:val="hybridMultilevel"/>
    <w:tmpl w:val="A3B4D1F4"/>
    <w:lvl w:ilvl="0" w:tplc="A0BA7AA8">
      <w:start w:val="5"/>
      <w:numFmt w:val="bullet"/>
      <w:lvlText w:val="–"/>
      <w:lvlJc w:val="left"/>
      <w:pPr>
        <w:ind w:left="1004" w:hanging="360"/>
      </w:pPr>
      <w:rPr>
        <w:rFonts w:ascii="Tahoma" w:eastAsia="Calibri" w:hAnsi="Tahoma"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 w15:restartNumberingAfterBreak="0">
    <w:nsid w:val="1761176D"/>
    <w:multiLevelType w:val="multilevel"/>
    <w:tmpl w:val="0ACC8A62"/>
    <w:lvl w:ilvl="0">
      <w:start w:val="1"/>
      <w:numFmt w:val="decimal"/>
      <w:suff w:val="nothing"/>
      <w:lvlText w:val="(%1)"/>
      <w:lvlJc w:val="right"/>
      <w:pPr>
        <w:ind w:left="567"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8583001"/>
    <w:multiLevelType w:val="multilevel"/>
    <w:tmpl w:val="0ACC8A62"/>
    <w:lvl w:ilvl="0">
      <w:start w:val="1"/>
      <w:numFmt w:val="decimal"/>
      <w:suff w:val="nothing"/>
      <w:lvlText w:val="(%1)"/>
      <w:lvlJc w:val="right"/>
      <w:pPr>
        <w:ind w:left="567"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5F97625"/>
    <w:multiLevelType w:val="hybridMultilevel"/>
    <w:tmpl w:val="88C09634"/>
    <w:lvl w:ilvl="0" w:tplc="0FD4AB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04357C"/>
    <w:multiLevelType w:val="hybridMultilevel"/>
    <w:tmpl w:val="46B2712E"/>
    <w:lvl w:ilvl="0" w:tplc="36F02824">
      <w:start w:val="1"/>
      <w:numFmt w:val="decimal"/>
      <w:pStyle w:val="References"/>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5" w15:restartNumberingAfterBreak="0">
    <w:nsid w:val="2BF05DC1"/>
    <w:multiLevelType w:val="multilevel"/>
    <w:tmpl w:val="765890CC"/>
    <w:lvl w:ilvl="0">
      <w:start w:val="1"/>
      <w:numFmt w:val="decimal"/>
      <w:suff w:val="nothing"/>
      <w:lvlText w:val="(%1)"/>
      <w:lvlJc w:val="right"/>
      <w:pPr>
        <w:ind w:left="567"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37BD0B44"/>
    <w:multiLevelType w:val="hybridMultilevel"/>
    <w:tmpl w:val="AB14BBC6"/>
    <w:lvl w:ilvl="0" w:tplc="A0BA7AA8">
      <w:start w:val="5"/>
      <w:numFmt w:val="bullet"/>
      <w:lvlText w:val="–"/>
      <w:lvlJc w:val="left"/>
      <w:pPr>
        <w:ind w:left="720" w:hanging="360"/>
      </w:pPr>
      <w:rPr>
        <w:rFonts w:ascii="Tahoma" w:eastAsia="Calibri"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36079C"/>
    <w:multiLevelType w:val="multilevel"/>
    <w:tmpl w:val="867A7AD8"/>
    <w:lvl w:ilvl="0">
      <w:start w:val="1"/>
      <w:numFmt w:val="decimal"/>
      <w:suff w:val="nothing"/>
      <w:lvlText w:val="(%1)"/>
      <w:lvlJc w:val="righ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55573158"/>
    <w:multiLevelType w:val="hybridMultilevel"/>
    <w:tmpl w:val="929AB318"/>
    <w:lvl w:ilvl="0" w:tplc="A0BA7AA8">
      <w:start w:val="5"/>
      <w:numFmt w:val="bullet"/>
      <w:lvlText w:val="–"/>
      <w:lvlJc w:val="left"/>
      <w:pPr>
        <w:ind w:left="1004" w:hanging="360"/>
      </w:pPr>
      <w:rPr>
        <w:rFonts w:ascii="Tahoma" w:eastAsia="Calibri" w:hAnsi="Tahoma"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9" w15:restartNumberingAfterBreak="0">
    <w:nsid w:val="5D0013FC"/>
    <w:multiLevelType w:val="multilevel"/>
    <w:tmpl w:val="0ACC8A62"/>
    <w:lvl w:ilvl="0">
      <w:start w:val="1"/>
      <w:numFmt w:val="decimal"/>
      <w:suff w:val="nothing"/>
      <w:lvlText w:val="(%1)"/>
      <w:lvlJc w:val="right"/>
      <w:pPr>
        <w:ind w:left="567"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75B02D19"/>
    <w:multiLevelType w:val="hybridMultilevel"/>
    <w:tmpl w:val="BD58873C"/>
    <w:lvl w:ilvl="0" w:tplc="A0BA7AA8">
      <w:start w:val="5"/>
      <w:numFmt w:val="bullet"/>
      <w:lvlText w:val="–"/>
      <w:lvlJc w:val="left"/>
      <w:pPr>
        <w:ind w:left="1004" w:hanging="360"/>
      </w:pPr>
      <w:rPr>
        <w:rFonts w:ascii="Tahoma" w:eastAsia="Calibri" w:hAnsi="Tahoma"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num w:numId="1" w16cid:durableId="1004749299">
    <w:abstractNumId w:val="6"/>
  </w:num>
  <w:num w:numId="2" w16cid:durableId="205411936">
    <w:abstractNumId w:val="7"/>
  </w:num>
  <w:num w:numId="3" w16cid:durableId="723215433">
    <w:abstractNumId w:val="5"/>
  </w:num>
  <w:num w:numId="4" w16cid:durableId="63770153">
    <w:abstractNumId w:val="2"/>
  </w:num>
  <w:num w:numId="5" w16cid:durableId="1997027146">
    <w:abstractNumId w:val="9"/>
  </w:num>
  <w:num w:numId="6" w16cid:durableId="453064626">
    <w:abstractNumId w:val="1"/>
  </w:num>
  <w:num w:numId="7" w16cid:durableId="344409217">
    <w:abstractNumId w:val="3"/>
  </w:num>
  <w:num w:numId="8" w16cid:durableId="1365793169">
    <w:abstractNumId w:val="10"/>
  </w:num>
  <w:num w:numId="9" w16cid:durableId="1207717859">
    <w:abstractNumId w:val="8"/>
  </w:num>
  <w:num w:numId="10" w16cid:durableId="532496944">
    <w:abstractNumId w:val="0"/>
  </w:num>
  <w:num w:numId="11" w16cid:durableId="15004616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I0tTCzMLEwsjQ1NTFT0lEKTi0uzszPAykwrgUAcdAawCwAAAA="/>
  </w:docVars>
  <w:rsids>
    <w:rsidRoot w:val="00F64696"/>
    <w:rsid w:val="00001AF1"/>
    <w:rsid w:val="00001F69"/>
    <w:rsid w:val="00002323"/>
    <w:rsid w:val="00002764"/>
    <w:rsid w:val="000050EE"/>
    <w:rsid w:val="000054F3"/>
    <w:rsid w:val="0000632A"/>
    <w:rsid w:val="00006FAC"/>
    <w:rsid w:val="0000762E"/>
    <w:rsid w:val="00010F74"/>
    <w:rsid w:val="000113EF"/>
    <w:rsid w:val="0001305E"/>
    <w:rsid w:val="00013E89"/>
    <w:rsid w:val="0001479E"/>
    <w:rsid w:val="000156B3"/>
    <w:rsid w:val="00016BDC"/>
    <w:rsid w:val="00017C0A"/>
    <w:rsid w:val="00020789"/>
    <w:rsid w:val="0002156E"/>
    <w:rsid w:val="00021BBA"/>
    <w:rsid w:val="0002402D"/>
    <w:rsid w:val="00024B04"/>
    <w:rsid w:val="00024DF0"/>
    <w:rsid w:val="0002710F"/>
    <w:rsid w:val="00030406"/>
    <w:rsid w:val="00030C7E"/>
    <w:rsid w:val="00031081"/>
    <w:rsid w:val="00031996"/>
    <w:rsid w:val="00032D06"/>
    <w:rsid w:val="0003347C"/>
    <w:rsid w:val="00033F68"/>
    <w:rsid w:val="0003418F"/>
    <w:rsid w:val="00034C1C"/>
    <w:rsid w:val="00035F6F"/>
    <w:rsid w:val="00036B78"/>
    <w:rsid w:val="00036FA4"/>
    <w:rsid w:val="00037665"/>
    <w:rsid w:val="00037924"/>
    <w:rsid w:val="00040082"/>
    <w:rsid w:val="00040678"/>
    <w:rsid w:val="000430CB"/>
    <w:rsid w:val="00044BA9"/>
    <w:rsid w:val="00044E65"/>
    <w:rsid w:val="00045A9D"/>
    <w:rsid w:val="00045AEE"/>
    <w:rsid w:val="00046C6D"/>
    <w:rsid w:val="00047944"/>
    <w:rsid w:val="00047E19"/>
    <w:rsid w:val="000501DE"/>
    <w:rsid w:val="00050347"/>
    <w:rsid w:val="00050EBF"/>
    <w:rsid w:val="00051495"/>
    <w:rsid w:val="00052180"/>
    <w:rsid w:val="0005376A"/>
    <w:rsid w:val="00056D75"/>
    <w:rsid w:val="00057328"/>
    <w:rsid w:val="00060A2A"/>
    <w:rsid w:val="000617A9"/>
    <w:rsid w:val="0006196C"/>
    <w:rsid w:val="00062134"/>
    <w:rsid w:val="00063394"/>
    <w:rsid w:val="0006506F"/>
    <w:rsid w:val="00067267"/>
    <w:rsid w:val="0007014D"/>
    <w:rsid w:val="00070C57"/>
    <w:rsid w:val="00070D3C"/>
    <w:rsid w:val="00071A74"/>
    <w:rsid w:val="00071CB3"/>
    <w:rsid w:val="000727A6"/>
    <w:rsid w:val="000740AB"/>
    <w:rsid w:val="000740C2"/>
    <w:rsid w:val="000740D0"/>
    <w:rsid w:val="0007421B"/>
    <w:rsid w:val="000742C8"/>
    <w:rsid w:val="0007518A"/>
    <w:rsid w:val="00075CC2"/>
    <w:rsid w:val="00077C3F"/>
    <w:rsid w:val="00081D1F"/>
    <w:rsid w:val="00082043"/>
    <w:rsid w:val="00086D7F"/>
    <w:rsid w:val="000876A9"/>
    <w:rsid w:val="00087A9E"/>
    <w:rsid w:val="00090712"/>
    <w:rsid w:val="00090FE0"/>
    <w:rsid w:val="0009105E"/>
    <w:rsid w:val="00093321"/>
    <w:rsid w:val="000941C5"/>
    <w:rsid w:val="00096105"/>
    <w:rsid w:val="00097AFA"/>
    <w:rsid w:val="00097B27"/>
    <w:rsid w:val="000A1374"/>
    <w:rsid w:val="000A1D1D"/>
    <w:rsid w:val="000A3CC1"/>
    <w:rsid w:val="000A424B"/>
    <w:rsid w:val="000A70E2"/>
    <w:rsid w:val="000A797E"/>
    <w:rsid w:val="000A7B84"/>
    <w:rsid w:val="000B01DD"/>
    <w:rsid w:val="000B105B"/>
    <w:rsid w:val="000B2560"/>
    <w:rsid w:val="000B2A9D"/>
    <w:rsid w:val="000B3FE2"/>
    <w:rsid w:val="000B4697"/>
    <w:rsid w:val="000B5E61"/>
    <w:rsid w:val="000B66F3"/>
    <w:rsid w:val="000B70FB"/>
    <w:rsid w:val="000B743B"/>
    <w:rsid w:val="000C0916"/>
    <w:rsid w:val="000C0C60"/>
    <w:rsid w:val="000C2427"/>
    <w:rsid w:val="000C284B"/>
    <w:rsid w:val="000C34C5"/>
    <w:rsid w:val="000C3839"/>
    <w:rsid w:val="000C384E"/>
    <w:rsid w:val="000C4220"/>
    <w:rsid w:val="000C4749"/>
    <w:rsid w:val="000C4AD5"/>
    <w:rsid w:val="000C5B68"/>
    <w:rsid w:val="000C6955"/>
    <w:rsid w:val="000C6B3C"/>
    <w:rsid w:val="000C7617"/>
    <w:rsid w:val="000D1204"/>
    <w:rsid w:val="000D17C4"/>
    <w:rsid w:val="000D2AA9"/>
    <w:rsid w:val="000D3B34"/>
    <w:rsid w:val="000D448E"/>
    <w:rsid w:val="000D4888"/>
    <w:rsid w:val="000D4AA8"/>
    <w:rsid w:val="000D5650"/>
    <w:rsid w:val="000D60C8"/>
    <w:rsid w:val="000D62B2"/>
    <w:rsid w:val="000D63BF"/>
    <w:rsid w:val="000D6F6C"/>
    <w:rsid w:val="000D7640"/>
    <w:rsid w:val="000E0453"/>
    <w:rsid w:val="000E1BBE"/>
    <w:rsid w:val="000E2210"/>
    <w:rsid w:val="000E38BE"/>
    <w:rsid w:val="000E3E29"/>
    <w:rsid w:val="000E68A0"/>
    <w:rsid w:val="000E730B"/>
    <w:rsid w:val="000F080D"/>
    <w:rsid w:val="000F09A6"/>
    <w:rsid w:val="000F1A63"/>
    <w:rsid w:val="000F1D32"/>
    <w:rsid w:val="000F25DE"/>
    <w:rsid w:val="000F3C21"/>
    <w:rsid w:val="000F3FAA"/>
    <w:rsid w:val="000F5300"/>
    <w:rsid w:val="000F54F7"/>
    <w:rsid w:val="000F560A"/>
    <w:rsid w:val="000F6C1A"/>
    <w:rsid w:val="000F6E7B"/>
    <w:rsid w:val="000F7CBF"/>
    <w:rsid w:val="001007C6"/>
    <w:rsid w:val="00100E27"/>
    <w:rsid w:val="00104839"/>
    <w:rsid w:val="001067F8"/>
    <w:rsid w:val="0010687F"/>
    <w:rsid w:val="001075E9"/>
    <w:rsid w:val="001106C5"/>
    <w:rsid w:val="00111D54"/>
    <w:rsid w:val="0011280B"/>
    <w:rsid w:val="00112E80"/>
    <w:rsid w:val="0011479F"/>
    <w:rsid w:val="00115ABD"/>
    <w:rsid w:val="0012174E"/>
    <w:rsid w:val="001226EE"/>
    <w:rsid w:val="00122EB4"/>
    <w:rsid w:val="00124A5E"/>
    <w:rsid w:val="0012538E"/>
    <w:rsid w:val="00127AB6"/>
    <w:rsid w:val="00130F96"/>
    <w:rsid w:val="00131495"/>
    <w:rsid w:val="00131ED2"/>
    <w:rsid w:val="001323F2"/>
    <w:rsid w:val="00132891"/>
    <w:rsid w:val="001338F2"/>
    <w:rsid w:val="001352B5"/>
    <w:rsid w:val="001371CF"/>
    <w:rsid w:val="0014191E"/>
    <w:rsid w:val="00141B6F"/>
    <w:rsid w:val="001421AF"/>
    <w:rsid w:val="0014510A"/>
    <w:rsid w:val="0014553A"/>
    <w:rsid w:val="0014569C"/>
    <w:rsid w:val="00145BD6"/>
    <w:rsid w:val="0015187B"/>
    <w:rsid w:val="00151E65"/>
    <w:rsid w:val="00152394"/>
    <w:rsid w:val="001530C1"/>
    <w:rsid w:val="00154CD1"/>
    <w:rsid w:val="00155696"/>
    <w:rsid w:val="0015657D"/>
    <w:rsid w:val="00157DD5"/>
    <w:rsid w:val="00160265"/>
    <w:rsid w:val="001629D2"/>
    <w:rsid w:val="001637FE"/>
    <w:rsid w:val="00163C85"/>
    <w:rsid w:val="0016577A"/>
    <w:rsid w:val="001660E7"/>
    <w:rsid w:val="00166121"/>
    <w:rsid w:val="0016662E"/>
    <w:rsid w:val="00167DC8"/>
    <w:rsid w:val="00170502"/>
    <w:rsid w:val="00170F86"/>
    <w:rsid w:val="00171567"/>
    <w:rsid w:val="00171B15"/>
    <w:rsid w:val="0017289F"/>
    <w:rsid w:val="0017299C"/>
    <w:rsid w:val="001743AC"/>
    <w:rsid w:val="00174BF7"/>
    <w:rsid w:val="001751DE"/>
    <w:rsid w:val="001755C8"/>
    <w:rsid w:val="001758A8"/>
    <w:rsid w:val="00175EEC"/>
    <w:rsid w:val="00175F3F"/>
    <w:rsid w:val="00176720"/>
    <w:rsid w:val="00180CC4"/>
    <w:rsid w:val="00180F12"/>
    <w:rsid w:val="001819F1"/>
    <w:rsid w:val="00181A04"/>
    <w:rsid w:val="0018215C"/>
    <w:rsid w:val="001831AE"/>
    <w:rsid w:val="00184006"/>
    <w:rsid w:val="00184CB7"/>
    <w:rsid w:val="001851D5"/>
    <w:rsid w:val="00186AE9"/>
    <w:rsid w:val="00186CD7"/>
    <w:rsid w:val="001902D1"/>
    <w:rsid w:val="0019076F"/>
    <w:rsid w:val="00190F9F"/>
    <w:rsid w:val="00192FB8"/>
    <w:rsid w:val="00194EF0"/>
    <w:rsid w:val="00195569"/>
    <w:rsid w:val="00195F6A"/>
    <w:rsid w:val="0019608E"/>
    <w:rsid w:val="001968C8"/>
    <w:rsid w:val="00196E53"/>
    <w:rsid w:val="00197315"/>
    <w:rsid w:val="001A09EE"/>
    <w:rsid w:val="001A14D5"/>
    <w:rsid w:val="001A305F"/>
    <w:rsid w:val="001A42B3"/>
    <w:rsid w:val="001A4F14"/>
    <w:rsid w:val="001A534D"/>
    <w:rsid w:val="001A566B"/>
    <w:rsid w:val="001A579F"/>
    <w:rsid w:val="001A6A7C"/>
    <w:rsid w:val="001A7C5F"/>
    <w:rsid w:val="001B03DC"/>
    <w:rsid w:val="001B0423"/>
    <w:rsid w:val="001B1003"/>
    <w:rsid w:val="001B19E8"/>
    <w:rsid w:val="001B1BF6"/>
    <w:rsid w:val="001B1E4B"/>
    <w:rsid w:val="001B29EB"/>
    <w:rsid w:val="001B301C"/>
    <w:rsid w:val="001B46E2"/>
    <w:rsid w:val="001B5F6D"/>
    <w:rsid w:val="001C09F3"/>
    <w:rsid w:val="001C2B50"/>
    <w:rsid w:val="001C561E"/>
    <w:rsid w:val="001C5E27"/>
    <w:rsid w:val="001C617A"/>
    <w:rsid w:val="001C61F2"/>
    <w:rsid w:val="001C625B"/>
    <w:rsid w:val="001C65BB"/>
    <w:rsid w:val="001C6AE4"/>
    <w:rsid w:val="001C7C67"/>
    <w:rsid w:val="001D0B75"/>
    <w:rsid w:val="001D15F0"/>
    <w:rsid w:val="001D1D71"/>
    <w:rsid w:val="001D2176"/>
    <w:rsid w:val="001D28A8"/>
    <w:rsid w:val="001D309D"/>
    <w:rsid w:val="001D510C"/>
    <w:rsid w:val="001D566F"/>
    <w:rsid w:val="001D6C17"/>
    <w:rsid w:val="001D6CA0"/>
    <w:rsid w:val="001D7382"/>
    <w:rsid w:val="001D7651"/>
    <w:rsid w:val="001E0B08"/>
    <w:rsid w:val="001E1E34"/>
    <w:rsid w:val="001E255A"/>
    <w:rsid w:val="001E2562"/>
    <w:rsid w:val="001E2D4A"/>
    <w:rsid w:val="001E53CD"/>
    <w:rsid w:val="001E615A"/>
    <w:rsid w:val="001E6849"/>
    <w:rsid w:val="001E6BFC"/>
    <w:rsid w:val="001E7155"/>
    <w:rsid w:val="001F0177"/>
    <w:rsid w:val="001F0ACF"/>
    <w:rsid w:val="001F208D"/>
    <w:rsid w:val="001F215A"/>
    <w:rsid w:val="001F2E79"/>
    <w:rsid w:val="001F4924"/>
    <w:rsid w:val="001F5117"/>
    <w:rsid w:val="001F56F8"/>
    <w:rsid w:val="001F590A"/>
    <w:rsid w:val="001F6059"/>
    <w:rsid w:val="001F67BD"/>
    <w:rsid w:val="001F75B8"/>
    <w:rsid w:val="00200716"/>
    <w:rsid w:val="00200BBC"/>
    <w:rsid w:val="00201244"/>
    <w:rsid w:val="00201352"/>
    <w:rsid w:val="002013AF"/>
    <w:rsid w:val="00201DC1"/>
    <w:rsid w:val="00202A65"/>
    <w:rsid w:val="00202DBE"/>
    <w:rsid w:val="00203AE0"/>
    <w:rsid w:val="00204E78"/>
    <w:rsid w:val="002060BF"/>
    <w:rsid w:val="002065B1"/>
    <w:rsid w:val="00206E9A"/>
    <w:rsid w:val="00207938"/>
    <w:rsid w:val="00207F5D"/>
    <w:rsid w:val="00210375"/>
    <w:rsid w:val="0021085E"/>
    <w:rsid w:val="002118F8"/>
    <w:rsid w:val="00211C1A"/>
    <w:rsid w:val="00212F0B"/>
    <w:rsid w:val="0021411B"/>
    <w:rsid w:val="00214B33"/>
    <w:rsid w:val="00214CE3"/>
    <w:rsid w:val="002152CB"/>
    <w:rsid w:val="00215991"/>
    <w:rsid w:val="00215E84"/>
    <w:rsid w:val="002164D9"/>
    <w:rsid w:val="00217C7C"/>
    <w:rsid w:val="00217F58"/>
    <w:rsid w:val="00220638"/>
    <w:rsid w:val="00220706"/>
    <w:rsid w:val="00221D78"/>
    <w:rsid w:val="00221EF4"/>
    <w:rsid w:val="0022203A"/>
    <w:rsid w:val="00222134"/>
    <w:rsid w:val="002222D0"/>
    <w:rsid w:val="00222EB2"/>
    <w:rsid w:val="002239BE"/>
    <w:rsid w:val="00224076"/>
    <w:rsid w:val="00224978"/>
    <w:rsid w:val="00224BE4"/>
    <w:rsid w:val="00225177"/>
    <w:rsid w:val="002255E6"/>
    <w:rsid w:val="002273E1"/>
    <w:rsid w:val="00231350"/>
    <w:rsid w:val="00231A76"/>
    <w:rsid w:val="00234FE8"/>
    <w:rsid w:val="002350FF"/>
    <w:rsid w:val="002359F1"/>
    <w:rsid w:val="00235F00"/>
    <w:rsid w:val="0023641C"/>
    <w:rsid w:val="00236EC1"/>
    <w:rsid w:val="00236F8B"/>
    <w:rsid w:val="00237DD4"/>
    <w:rsid w:val="00237F36"/>
    <w:rsid w:val="002406D8"/>
    <w:rsid w:val="0024334F"/>
    <w:rsid w:val="00244979"/>
    <w:rsid w:val="00245C55"/>
    <w:rsid w:val="00245DC8"/>
    <w:rsid w:val="002477EA"/>
    <w:rsid w:val="0025043A"/>
    <w:rsid w:val="002505A7"/>
    <w:rsid w:val="00250D7B"/>
    <w:rsid w:val="00255683"/>
    <w:rsid w:val="0025631D"/>
    <w:rsid w:val="00256CBC"/>
    <w:rsid w:val="002572A7"/>
    <w:rsid w:val="00257CEC"/>
    <w:rsid w:val="00260675"/>
    <w:rsid w:val="0026123D"/>
    <w:rsid w:val="00261CF7"/>
    <w:rsid w:val="002645FE"/>
    <w:rsid w:val="00266413"/>
    <w:rsid w:val="00266AA1"/>
    <w:rsid w:val="00267404"/>
    <w:rsid w:val="00270823"/>
    <w:rsid w:val="00270A49"/>
    <w:rsid w:val="00271AE3"/>
    <w:rsid w:val="002744A1"/>
    <w:rsid w:val="002753AA"/>
    <w:rsid w:val="00275829"/>
    <w:rsid w:val="00275C59"/>
    <w:rsid w:val="00276F84"/>
    <w:rsid w:val="00277003"/>
    <w:rsid w:val="00277846"/>
    <w:rsid w:val="00277C6E"/>
    <w:rsid w:val="002803FA"/>
    <w:rsid w:val="00281FD2"/>
    <w:rsid w:val="00282873"/>
    <w:rsid w:val="00283314"/>
    <w:rsid w:val="00283659"/>
    <w:rsid w:val="002841B5"/>
    <w:rsid w:val="002858EA"/>
    <w:rsid w:val="002865BA"/>
    <w:rsid w:val="00286F9A"/>
    <w:rsid w:val="002872E9"/>
    <w:rsid w:val="00287EA7"/>
    <w:rsid w:val="00287EDE"/>
    <w:rsid w:val="00290053"/>
    <w:rsid w:val="00290A16"/>
    <w:rsid w:val="00290B43"/>
    <w:rsid w:val="00291238"/>
    <w:rsid w:val="0029288D"/>
    <w:rsid w:val="00292D16"/>
    <w:rsid w:val="0029310E"/>
    <w:rsid w:val="00296795"/>
    <w:rsid w:val="002971B1"/>
    <w:rsid w:val="002976A6"/>
    <w:rsid w:val="00297969"/>
    <w:rsid w:val="002A07F5"/>
    <w:rsid w:val="002A1CF8"/>
    <w:rsid w:val="002A2107"/>
    <w:rsid w:val="002A389E"/>
    <w:rsid w:val="002A4161"/>
    <w:rsid w:val="002A552E"/>
    <w:rsid w:val="002B0D45"/>
    <w:rsid w:val="002B0D8E"/>
    <w:rsid w:val="002B1187"/>
    <w:rsid w:val="002B240F"/>
    <w:rsid w:val="002B2CCE"/>
    <w:rsid w:val="002B3D68"/>
    <w:rsid w:val="002B5D51"/>
    <w:rsid w:val="002B5E8E"/>
    <w:rsid w:val="002B6098"/>
    <w:rsid w:val="002B6CE9"/>
    <w:rsid w:val="002B7486"/>
    <w:rsid w:val="002C0BE1"/>
    <w:rsid w:val="002C0E50"/>
    <w:rsid w:val="002C13FC"/>
    <w:rsid w:val="002C1529"/>
    <w:rsid w:val="002C26B0"/>
    <w:rsid w:val="002C2C82"/>
    <w:rsid w:val="002C48E0"/>
    <w:rsid w:val="002C6C9F"/>
    <w:rsid w:val="002C7303"/>
    <w:rsid w:val="002C7FB1"/>
    <w:rsid w:val="002D061B"/>
    <w:rsid w:val="002D1277"/>
    <w:rsid w:val="002D1CCD"/>
    <w:rsid w:val="002D2469"/>
    <w:rsid w:val="002D2648"/>
    <w:rsid w:val="002D2E4F"/>
    <w:rsid w:val="002D3106"/>
    <w:rsid w:val="002D4E86"/>
    <w:rsid w:val="002D5C02"/>
    <w:rsid w:val="002D5CB3"/>
    <w:rsid w:val="002D7939"/>
    <w:rsid w:val="002D7D94"/>
    <w:rsid w:val="002E1876"/>
    <w:rsid w:val="002E2A2B"/>
    <w:rsid w:val="002E5642"/>
    <w:rsid w:val="002E58EF"/>
    <w:rsid w:val="002E5CA8"/>
    <w:rsid w:val="002E6542"/>
    <w:rsid w:val="002E7A9F"/>
    <w:rsid w:val="002E7C6A"/>
    <w:rsid w:val="002F016D"/>
    <w:rsid w:val="002F1FB0"/>
    <w:rsid w:val="002F44C2"/>
    <w:rsid w:val="00300687"/>
    <w:rsid w:val="0030223A"/>
    <w:rsid w:val="00302AF5"/>
    <w:rsid w:val="00304E8B"/>
    <w:rsid w:val="003051DD"/>
    <w:rsid w:val="00305DA1"/>
    <w:rsid w:val="003100F6"/>
    <w:rsid w:val="0031081F"/>
    <w:rsid w:val="003108A0"/>
    <w:rsid w:val="003112B4"/>
    <w:rsid w:val="0031153F"/>
    <w:rsid w:val="00311D8E"/>
    <w:rsid w:val="00312005"/>
    <w:rsid w:val="003127DC"/>
    <w:rsid w:val="003127FA"/>
    <w:rsid w:val="003128DA"/>
    <w:rsid w:val="00312B80"/>
    <w:rsid w:val="00312CB8"/>
    <w:rsid w:val="00313F30"/>
    <w:rsid w:val="00314348"/>
    <w:rsid w:val="0031517F"/>
    <w:rsid w:val="00315997"/>
    <w:rsid w:val="0031717F"/>
    <w:rsid w:val="0031753B"/>
    <w:rsid w:val="00317EAC"/>
    <w:rsid w:val="0032002B"/>
    <w:rsid w:val="0032162A"/>
    <w:rsid w:val="0032164F"/>
    <w:rsid w:val="00321BB0"/>
    <w:rsid w:val="00321BD3"/>
    <w:rsid w:val="00322053"/>
    <w:rsid w:val="00323202"/>
    <w:rsid w:val="00323D40"/>
    <w:rsid w:val="0032465B"/>
    <w:rsid w:val="00325253"/>
    <w:rsid w:val="00326FC8"/>
    <w:rsid w:val="003275C2"/>
    <w:rsid w:val="00327F34"/>
    <w:rsid w:val="003302A5"/>
    <w:rsid w:val="003309B2"/>
    <w:rsid w:val="0033103D"/>
    <w:rsid w:val="003318EA"/>
    <w:rsid w:val="00333DC3"/>
    <w:rsid w:val="00334D20"/>
    <w:rsid w:val="00336010"/>
    <w:rsid w:val="00341BAF"/>
    <w:rsid w:val="0034272A"/>
    <w:rsid w:val="00342D27"/>
    <w:rsid w:val="003439CF"/>
    <w:rsid w:val="003439F2"/>
    <w:rsid w:val="003467F6"/>
    <w:rsid w:val="003469DE"/>
    <w:rsid w:val="00346A64"/>
    <w:rsid w:val="00347DBE"/>
    <w:rsid w:val="003503E2"/>
    <w:rsid w:val="00350C07"/>
    <w:rsid w:val="00352674"/>
    <w:rsid w:val="003526E3"/>
    <w:rsid w:val="00355559"/>
    <w:rsid w:val="00356AB9"/>
    <w:rsid w:val="00357F2F"/>
    <w:rsid w:val="003601D4"/>
    <w:rsid w:val="0036129D"/>
    <w:rsid w:val="00361437"/>
    <w:rsid w:val="00361F57"/>
    <w:rsid w:val="00362042"/>
    <w:rsid w:val="0036395A"/>
    <w:rsid w:val="00364019"/>
    <w:rsid w:val="00364371"/>
    <w:rsid w:val="00364837"/>
    <w:rsid w:val="00364857"/>
    <w:rsid w:val="00364A2E"/>
    <w:rsid w:val="00364B8A"/>
    <w:rsid w:val="00365532"/>
    <w:rsid w:val="003661A6"/>
    <w:rsid w:val="003665A6"/>
    <w:rsid w:val="00366E1D"/>
    <w:rsid w:val="0036739D"/>
    <w:rsid w:val="00367F39"/>
    <w:rsid w:val="00370243"/>
    <w:rsid w:val="00370B80"/>
    <w:rsid w:val="003710F4"/>
    <w:rsid w:val="00371754"/>
    <w:rsid w:val="0037177C"/>
    <w:rsid w:val="00372240"/>
    <w:rsid w:val="003727F6"/>
    <w:rsid w:val="003737B6"/>
    <w:rsid w:val="00374673"/>
    <w:rsid w:val="00375083"/>
    <w:rsid w:val="0037511E"/>
    <w:rsid w:val="0037708B"/>
    <w:rsid w:val="00377B89"/>
    <w:rsid w:val="00381273"/>
    <w:rsid w:val="00382242"/>
    <w:rsid w:val="003835E0"/>
    <w:rsid w:val="00383607"/>
    <w:rsid w:val="00383CEA"/>
    <w:rsid w:val="00384C7A"/>
    <w:rsid w:val="00386194"/>
    <w:rsid w:val="003867A3"/>
    <w:rsid w:val="00386FAB"/>
    <w:rsid w:val="003870E0"/>
    <w:rsid w:val="003905AA"/>
    <w:rsid w:val="00391A2B"/>
    <w:rsid w:val="00393003"/>
    <w:rsid w:val="0039412D"/>
    <w:rsid w:val="0039480D"/>
    <w:rsid w:val="00396083"/>
    <w:rsid w:val="00396991"/>
    <w:rsid w:val="003970A6"/>
    <w:rsid w:val="003A13FF"/>
    <w:rsid w:val="003A1582"/>
    <w:rsid w:val="003A2AB1"/>
    <w:rsid w:val="003A4384"/>
    <w:rsid w:val="003A4C64"/>
    <w:rsid w:val="003A519D"/>
    <w:rsid w:val="003A5E6F"/>
    <w:rsid w:val="003A6394"/>
    <w:rsid w:val="003A66F7"/>
    <w:rsid w:val="003A74EE"/>
    <w:rsid w:val="003A7F3D"/>
    <w:rsid w:val="003B0484"/>
    <w:rsid w:val="003B1DC4"/>
    <w:rsid w:val="003B26E0"/>
    <w:rsid w:val="003B28E2"/>
    <w:rsid w:val="003B3286"/>
    <w:rsid w:val="003B36E1"/>
    <w:rsid w:val="003B433B"/>
    <w:rsid w:val="003B492C"/>
    <w:rsid w:val="003B59F5"/>
    <w:rsid w:val="003B5AAE"/>
    <w:rsid w:val="003B5CB4"/>
    <w:rsid w:val="003B5D59"/>
    <w:rsid w:val="003B5E99"/>
    <w:rsid w:val="003B690C"/>
    <w:rsid w:val="003B6A46"/>
    <w:rsid w:val="003B6EDF"/>
    <w:rsid w:val="003B79EF"/>
    <w:rsid w:val="003C20CF"/>
    <w:rsid w:val="003C3354"/>
    <w:rsid w:val="003C365A"/>
    <w:rsid w:val="003C3D41"/>
    <w:rsid w:val="003C538C"/>
    <w:rsid w:val="003C5F29"/>
    <w:rsid w:val="003C6DC7"/>
    <w:rsid w:val="003C6EC3"/>
    <w:rsid w:val="003C6EFA"/>
    <w:rsid w:val="003D06D8"/>
    <w:rsid w:val="003D1896"/>
    <w:rsid w:val="003D1942"/>
    <w:rsid w:val="003D197F"/>
    <w:rsid w:val="003D1C35"/>
    <w:rsid w:val="003D5543"/>
    <w:rsid w:val="003D55B5"/>
    <w:rsid w:val="003D5D9A"/>
    <w:rsid w:val="003D69AC"/>
    <w:rsid w:val="003D7BE2"/>
    <w:rsid w:val="003E122C"/>
    <w:rsid w:val="003E28AC"/>
    <w:rsid w:val="003E2D31"/>
    <w:rsid w:val="003E2E16"/>
    <w:rsid w:val="003E3989"/>
    <w:rsid w:val="003E4AA2"/>
    <w:rsid w:val="003E4C9B"/>
    <w:rsid w:val="003E6AE7"/>
    <w:rsid w:val="003E7F18"/>
    <w:rsid w:val="003F02C6"/>
    <w:rsid w:val="003F0B03"/>
    <w:rsid w:val="003F205D"/>
    <w:rsid w:val="003F26EE"/>
    <w:rsid w:val="003F280C"/>
    <w:rsid w:val="003F2BDA"/>
    <w:rsid w:val="003F4445"/>
    <w:rsid w:val="003F4838"/>
    <w:rsid w:val="003F5134"/>
    <w:rsid w:val="003F64A7"/>
    <w:rsid w:val="003F7817"/>
    <w:rsid w:val="003F7B79"/>
    <w:rsid w:val="00400BAE"/>
    <w:rsid w:val="004013B6"/>
    <w:rsid w:val="00401F5F"/>
    <w:rsid w:val="0040243A"/>
    <w:rsid w:val="0040293A"/>
    <w:rsid w:val="0040334A"/>
    <w:rsid w:val="00403B37"/>
    <w:rsid w:val="0040402B"/>
    <w:rsid w:val="004045FE"/>
    <w:rsid w:val="00404F21"/>
    <w:rsid w:val="00405BA1"/>
    <w:rsid w:val="00406234"/>
    <w:rsid w:val="00407625"/>
    <w:rsid w:val="00407E58"/>
    <w:rsid w:val="00410947"/>
    <w:rsid w:val="0041108A"/>
    <w:rsid w:val="004112C6"/>
    <w:rsid w:val="004113FA"/>
    <w:rsid w:val="00411707"/>
    <w:rsid w:val="004125F1"/>
    <w:rsid w:val="00413EF7"/>
    <w:rsid w:val="00413F7F"/>
    <w:rsid w:val="0041465B"/>
    <w:rsid w:val="00414FB1"/>
    <w:rsid w:val="00416DC3"/>
    <w:rsid w:val="00417034"/>
    <w:rsid w:val="00417CB7"/>
    <w:rsid w:val="004207F9"/>
    <w:rsid w:val="0042124C"/>
    <w:rsid w:val="00422B14"/>
    <w:rsid w:val="00422C0C"/>
    <w:rsid w:val="00423641"/>
    <w:rsid w:val="0042456A"/>
    <w:rsid w:val="00424F6F"/>
    <w:rsid w:val="00426275"/>
    <w:rsid w:val="00426C3F"/>
    <w:rsid w:val="00427506"/>
    <w:rsid w:val="00431078"/>
    <w:rsid w:val="004343A2"/>
    <w:rsid w:val="00434B4F"/>
    <w:rsid w:val="00434CA4"/>
    <w:rsid w:val="0043518E"/>
    <w:rsid w:val="00435702"/>
    <w:rsid w:val="0043576F"/>
    <w:rsid w:val="00435A0C"/>
    <w:rsid w:val="00435F00"/>
    <w:rsid w:val="004364E3"/>
    <w:rsid w:val="0043680F"/>
    <w:rsid w:val="00436EEB"/>
    <w:rsid w:val="004408A3"/>
    <w:rsid w:val="004416AB"/>
    <w:rsid w:val="00442F84"/>
    <w:rsid w:val="00445270"/>
    <w:rsid w:val="00445813"/>
    <w:rsid w:val="0044711C"/>
    <w:rsid w:val="004473B4"/>
    <w:rsid w:val="00447AB3"/>
    <w:rsid w:val="00447FD3"/>
    <w:rsid w:val="00450B58"/>
    <w:rsid w:val="00450E11"/>
    <w:rsid w:val="00452739"/>
    <w:rsid w:val="00452794"/>
    <w:rsid w:val="0045330F"/>
    <w:rsid w:val="004533A8"/>
    <w:rsid w:val="004536E0"/>
    <w:rsid w:val="004544DB"/>
    <w:rsid w:val="004548C4"/>
    <w:rsid w:val="0045529B"/>
    <w:rsid w:val="004559F7"/>
    <w:rsid w:val="00455A57"/>
    <w:rsid w:val="00455BBC"/>
    <w:rsid w:val="004561F3"/>
    <w:rsid w:val="0045699A"/>
    <w:rsid w:val="00456DA5"/>
    <w:rsid w:val="0046086B"/>
    <w:rsid w:val="00461C22"/>
    <w:rsid w:val="00461C97"/>
    <w:rsid w:val="00462030"/>
    <w:rsid w:val="00462B1A"/>
    <w:rsid w:val="00462CE9"/>
    <w:rsid w:val="0046332A"/>
    <w:rsid w:val="00465534"/>
    <w:rsid w:val="00465F6C"/>
    <w:rsid w:val="004661C1"/>
    <w:rsid w:val="00466947"/>
    <w:rsid w:val="00466C8A"/>
    <w:rsid w:val="00466E41"/>
    <w:rsid w:val="00470E73"/>
    <w:rsid w:val="004715A3"/>
    <w:rsid w:val="00471B2C"/>
    <w:rsid w:val="0047245C"/>
    <w:rsid w:val="00472D55"/>
    <w:rsid w:val="00472FDB"/>
    <w:rsid w:val="00473ACA"/>
    <w:rsid w:val="0047443C"/>
    <w:rsid w:val="00474456"/>
    <w:rsid w:val="0047463F"/>
    <w:rsid w:val="00474A7C"/>
    <w:rsid w:val="004752AF"/>
    <w:rsid w:val="00475687"/>
    <w:rsid w:val="00480B89"/>
    <w:rsid w:val="0048260E"/>
    <w:rsid w:val="004833B5"/>
    <w:rsid w:val="004842FF"/>
    <w:rsid w:val="0048448F"/>
    <w:rsid w:val="0048461D"/>
    <w:rsid w:val="004849C2"/>
    <w:rsid w:val="00484DE4"/>
    <w:rsid w:val="00485651"/>
    <w:rsid w:val="004875CA"/>
    <w:rsid w:val="00487DBC"/>
    <w:rsid w:val="0049043B"/>
    <w:rsid w:val="00490581"/>
    <w:rsid w:val="00490BFB"/>
    <w:rsid w:val="004911E0"/>
    <w:rsid w:val="004911EF"/>
    <w:rsid w:val="004921E1"/>
    <w:rsid w:val="00492AA9"/>
    <w:rsid w:val="00494882"/>
    <w:rsid w:val="004957E4"/>
    <w:rsid w:val="00495904"/>
    <w:rsid w:val="00496305"/>
    <w:rsid w:val="00496B50"/>
    <w:rsid w:val="004971E4"/>
    <w:rsid w:val="00497380"/>
    <w:rsid w:val="00497595"/>
    <w:rsid w:val="00497E69"/>
    <w:rsid w:val="004A0554"/>
    <w:rsid w:val="004A15A2"/>
    <w:rsid w:val="004A1FD9"/>
    <w:rsid w:val="004A26C2"/>
    <w:rsid w:val="004A297A"/>
    <w:rsid w:val="004A6072"/>
    <w:rsid w:val="004A6FFA"/>
    <w:rsid w:val="004A75F0"/>
    <w:rsid w:val="004A77D0"/>
    <w:rsid w:val="004A7C7B"/>
    <w:rsid w:val="004B1873"/>
    <w:rsid w:val="004B3A8F"/>
    <w:rsid w:val="004B5A49"/>
    <w:rsid w:val="004B63BE"/>
    <w:rsid w:val="004C0AC0"/>
    <w:rsid w:val="004C1BE4"/>
    <w:rsid w:val="004C240F"/>
    <w:rsid w:val="004C49BA"/>
    <w:rsid w:val="004C6FDA"/>
    <w:rsid w:val="004C72DA"/>
    <w:rsid w:val="004C7AA8"/>
    <w:rsid w:val="004C7AFC"/>
    <w:rsid w:val="004D06EE"/>
    <w:rsid w:val="004D0981"/>
    <w:rsid w:val="004D29F1"/>
    <w:rsid w:val="004D2E6E"/>
    <w:rsid w:val="004D32C8"/>
    <w:rsid w:val="004D3427"/>
    <w:rsid w:val="004D3D87"/>
    <w:rsid w:val="004D4DE4"/>
    <w:rsid w:val="004D73BC"/>
    <w:rsid w:val="004D763F"/>
    <w:rsid w:val="004D7662"/>
    <w:rsid w:val="004E02BD"/>
    <w:rsid w:val="004E088E"/>
    <w:rsid w:val="004E0895"/>
    <w:rsid w:val="004E30D9"/>
    <w:rsid w:val="004E33F0"/>
    <w:rsid w:val="004E65D4"/>
    <w:rsid w:val="004E6899"/>
    <w:rsid w:val="004E6E36"/>
    <w:rsid w:val="004F07FC"/>
    <w:rsid w:val="004F1A9F"/>
    <w:rsid w:val="004F25DD"/>
    <w:rsid w:val="004F2B9C"/>
    <w:rsid w:val="004F2E26"/>
    <w:rsid w:val="004F3673"/>
    <w:rsid w:val="004F4BC4"/>
    <w:rsid w:val="004F4CE7"/>
    <w:rsid w:val="004F54F4"/>
    <w:rsid w:val="004F6C6B"/>
    <w:rsid w:val="004F7000"/>
    <w:rsid w:val="004F73E5"/>
    <w:rsid w:val="0050350B"/>
    <w:rsid w:val="00503C5F"/>
    <w:rsid w:val="00504473"/>
    <w:rsid w:val="00504928"/>
    <w:rsid w:val="005054FE"/>
    <w:rsid w:val="00505A76"/>
    <w:rsid w:val="00505F03"/>
    <w:rsid w:val="00506330"/>
    <w:rsid w:val="0050799D"/>
    <w:rsid w:val="00512AA7"/>
    <w:rsid w:val="00513879"/>
    <w:rsid w:val="00513A2F"/>
    <w:rsid w:val="00514122"/>
    <w:rsid w:val="0051463F"/>
    <w:rsid w:val="005154AC"/>
    <w:rsid w:val="005178B6"/>
    <w:rsid w:val="005212DA"/>
    <w:rsid w:val="00521CA9"/>
    <w:rsid w:val="005222FC"/>
    <w:rsid w:val="00522EC6"/>
    <w:rsid w:val="00523E2C"/>
    <w:rsid w:val="005243F4"/>
    <w:rsid w:val="00524421"/>
    <w:rsid w:val="0052490F"/>
    <w:rsid w:val="00524C45"/>
    <w:rsid w:val="00525439"/>
    <w:rsid w:val="00525678"/>
    <w:rsid w:val="00525BF4"/>
    <w:rsid w:val="00525D44"/>
    <w:rsid w:val="0052703C"/>
    <w:rsid w:val="00527D57"/>
    <w:rsid w:val="005306A9"/>
    <w:rsid w:val="0053458F"/>
    <w:rsid w:val="00535C2C"/>
    <w:rsid w:val="005377DC"/>
    <w:rsid w:val="00537CB9"/>
    <w:rsid w:val="00540F35"/>
    <w:rsid w:val="0054446D"/>
    <w:rsid w:val="00544DEB"/>
    <w:rsid w:val="005457D6"/>
    <w:rsid w:val="0054586A"/>
    <w:rsid w:val="00545FC0"/>
    <w:rsid w:val="005466BD"/>
    <w:rsid w:val="005467D6"/>
    <w:rsid w:val="00546BD3"/>
    <w:rsid w:val="005474D1"/>
    <w:rsid w:val="00550855"/>
    <w:rsid w:val="0055094B"/>
    <w:rsid w:val="00550D3B"/>
    <w:rsid w:val="0055246A"/>
    <w:rsid w:val="00556255"/>
    <w:rsid w:val="00557127"/>
    <w:rsid w:val="00557599"/>
    <w:rsid w:val="00557DE3"/>
    <w:rsid w:val="00557F4B"/>
    <w:rsid w:val="005600ED"/>
    <w:rsid w:val="005608A6"/>
    <w:rsid w:val="005612B9"/>
    <w:rsid w:val="00561F26"/>
    <w:rsid w:val="005620B7"/>
    <w:rsid w:val="00562366"/>
    <w:rsid w:val="00563451"/>
    <w:rsid w:val="00563E7F"/>
    <w:rsid w:val="00566574"/>
    <w:rsid w:val="0056690E"/>
    <w:rsid w:val="005676A2"/>
    <w:rsid w:val="00567C6C"/>
    <w:rsid w:val="005700CB"/>
    <w:rsid w:val="00570A5D"/>
    <w:rsid w:val="00571A18"/>
    <w:rsid w:val="00572700"/>
    <w:rsid w:val="0057372D"/>
    <w:rsid w:val="00573AAC"/>
    <w:rsid w:val="0057479B"/>
    <w:rsid w:val="005752AD"/>
    <w:rsid w:val="005760FD"/>
    <w:rsid w:val="005762B2"/>
    <w:rsid w:val="00576C9E"/>
    <w:rsid w:val="00576CD5"/>
    <w:rsid w:val="0057758F"/>
    <w:rsid w:val="005804B0"/>
    <w:rsid w:val="005804D8"/>
    <w:rsid w:val="00580829"/>
    <w:rsid w:val="00581D66"/>
    <w:rsid w:val="0058268A"/>
    <w:rsid w:val="0058279A"/>
    <w:rsid w:val="00582D6D"/>
    <w:rsid w:val="005836D1"/>
    <w:rsid w:val="00586369"/>
    <w:rsid w:val="005864A4"/>
    <w:rsid w:val="00586653"/>
    <w:rsid w:val="00586D3E"/>
    <w:rsid w:val="00591DA2"/>
    <w:rsid w:val="00593178"/>
    <w:rsid w:val="00593B85"/>
    <w:rsid w:val="005940AA"/>
    <w:rsid w:val="00595756"/>
    <w:rsid w:val="005958C1"/>
    <w:rsid w:val="00596AA9"/>
    <w:rsid w:val="00596E95"/>
    <w:rsid w:val="005972F0"/>
    <w:rsid w:val="0059749C"/>
    <w:rsid w:val="00597E88"/>
    <w:rsid w:val="005A10CE"/>
    <w:rsid w:val="005A1ED6"/>
    <w:rsid w:val="005A2194"/>
    <w:rsid w:val="005A3A3B"/>
    <w:rsid w:val="005A5C87"/>
    <w:rsid w:val="005A6B1A"/>
    <w:rsid w:val="005A6F30"/>
    <w:rsid w:val="005B0AF5"/>
    <w:rsid w:val="005B10F6"/>
    <w:rsid w:val="005B1137"/>
    <w:rsid w:val="005B1B1B"/>
    <w:rsid w:val="005B45B3"/>
    <w:rsid w:val="005B4683"/>
    <w:rsid w:val="005B4935"/>
    <w:rsid w:val="005B519F"/>
    <w:rsid w:val="005B54AD"/>
    <w:rsid w:val="005B560B"/>
    <w:rsid w:val="005B5E6E"/>
    <w:rsid w:val="005B688C"/>
    <w:rsid w:val="005B73BA"/>
    <w:rsid w:val="005B7E4D"/>
    <w:rsid w:val="005C026C"/>
    <w:rsid w:val="005C06F7"/>
    <w:rsid w:val="005C588D"/>
    <w:rsid w:val="005C6182"/>
    <w:rsid w:val="005C6255"/>
    <w:rsid w:val="005C6A7B"/>
    <w:rsid w:val="005C71DF"/>
    <w:rsid w:val="005C7381"/>
    <w:rsid w:val="005D2699"/>
    <w:rsid w:val="005D3DCF"/>
    <w:rsid w:val="005D550E"/>
    <w:rsid w:val="005D5940"/>
    <w:rsid w:val="005D5A15"/>
    <w:rsid w:val="005D68E8"/>
    <w:rsid w:val="005D7537"/>
    <w:rsid w:val="005D7732"/>
    <w:rsid w:val="005D7E26"/>
    <w:rsid w:val="005E01B2"/>
    <w:rsid w:val="005E01F1"/>
    <w:rsid w:val="005E0258"/>
    <w:rsid w:val="005E125E"/>
    <w:rsid w:val="005E1426"/>
    <w:rsid w:val="005E2933"/>
    <w:rsid w:val="005E3358"/>
    <w:rsid w:val="005E3BB5"/>
    <w:rsid w:val="005E5AD5"/>
    <w:rsid w:val="005F0D12"/>
    <w:rsid w:val="005F12B1"/>
    <w:rsid w:val="005F1CC2"/>
    <w:rsid w:val="005F1E1D"/>
    <w:rsid w:val="005F23F3"/>
    <w:rsid w:val="005F34BD"/>
    <w:rsid w:val="005F417E"/>
    <w:rsid w:val="005F4475"/>
    <w:rsid w:val="005F4A24"/>
    <w:rsid w:val="005F52B6"/>
    <w:rsid w:val="005F5BAF"/>
    <w:rsid w:val="005F6CE1"/>
    <w:rsid w:val="005F7413"/>
    <w:rsid w:val="005F772A"/>
    <w:rsid w:val="005F7762"/>
    <w:rsid w:val="00601008"/>
    <w:rsid w:val="00601892"/>
    <w:rsid w:val="00601F11"/>
    <w:rsid w:val="00602CF0"/>
    <w:rsid w:val="00602E78"/>
    <w:rsid w:val="006043FB"/>
    <w:rsid w:val="00604C0A"/>
    <w:rsid w:val="00605A6B"/>
    <w:rsid w:val="00606636"/>
    <w:rsid w:val="006068EF"/>
    <w:rsid w:val="006076DC"/>
    <w:rsid w:val="006102D6"/>
    <w:rsid w:val="006109DC"/>
    <w:rsid w:val="006112EA"/>
    <w:rsid w:val="00611E65"/>
    <w:rsid w:val="0061209A"/>
    <w:rsid w:val="00612556"/>
    <w:rsid w:val="0061471B"/>
    <w:rsid w:val="00616BA2"/>
    <w:rsid w:val="0061769A"/>
    <w:rsid w:val="00621F13"/>
    <w:rsid w:val="00623184"/>
    <w:rsid w:val="006232D2"/>
    <w:rsid w:val="006237A3"/>
    <w:rsid w:val="00623884"/>
    <w:rsid w:val="00626366"/>
    <w:rsid w:val="00626FAA"/>
    <w:rsid w:val="0062710B"/>
    <w:rsid w:val="00627E25"/>
    <w:rsid w:val="00633AAC"/>
    <w:rsid w:val="00633BDB"/>
    <w:rsid w:val="00633FAD"/>
    <w:rsid w:val="00634330"/>
    <w:rsid w:val="00634B06"/>
    <w:rsid w:val="006358CD"/>
    <w:rsid w:val="00635C4B"/>
    <w:rsid w:val="00635D73"/>
    <w:rsid w:val="00635D93"/>
    <w:rsid w:val="006371D2"/>
    <w:rsid w:val="006376D1"/>
    <w:rsid w:val="00641DF4"/>
    <w:rsid w:val="00642D93"/>
    <w:rsid w:val="0064374D"/>
    <w:rsid w:val="00644580"/>
    <w:rsid w:val="00644C50"/>
    <w:rsid w:val="00644C97"/>
    <w:rsid w:val="00644ECE"/>
    <w:rsid w:val="0064561E"/>
    <w:rsid w:val="006459A3"/>
    <w:rsid w:val="00645A44"/>
    <w:rsid w:val="00645B08"/>
    <w:rsid w:val="006463EF"/>
    <w:rsid w:val="006478C3"/>
    <w:rsid w:val="00647DCF"/>
    <w:rsid w:val="00650388"/>
    <w:rsid w:val="006505A4"/>
    <w:rsid w:val="00652390"/>
    <w:rsid w:val="00652512"/>
    <w:rsid w:val="00653558"/>
    <w:rsid w:val="0065436D"/>
    <w:rsid w:val="00655144"/>
    <w:rsid w:val="00655FDD"/>
    <w:rsid w:val="006573A8"/>
    <w:rsid w:val="00657F25"/>
    <w:rsid w:val="006603D5"/>
    <w:rsid w:val="00660AFA"/>
    <w:rsid w:val="00661C68"/>
    <w:rsid w:val="00662328"/>
    <w:rsid w:val="0066275A"/>
    <w:rsid w:val="0066351E"/>
    <w:rsid w:val="00663CC2"/>
    <w:rsid w:val="00664324"/>
    <w:rsid w:val="00664A4E"/>
    <w:rsid w:val="00665CE2"/>
    <w:rsid w:val="00666887"/>
    <w:rsid w:val="00666EBE"/>
    <w:rsid w:val="00667234"/>
    <w:rsid w:val="00667A05"/>
    <w:rsid w:val="006711AD"/>
    <w:rsid w:val="00672F7C"/>
    <w:rsid w:val="00672FD7"/>
    <w:rsid w:val="00673667"/>
    <w:rsid w:val="00673BFB"/>
    <w:rsid w:val="00673ECC"/>
    <w:rsid w:val="0067538F"/>
    <w:rsid w:val="0067564B"/>
    <w:rsid w:val="00675F66"/>
    <w:rsid w:val="00676443"/>
    <w:rsid w:val="00677358"/>
    <w:rsid w:val="00677C2B"/>
    <w:rsid w:val="0068037D"/>
    <w:rsid w:val="00680452"/>
    <w:rsid w:val="006806B7"/>
    <w:rsid w:val="006808A7"/>
    <w:rsid w:val="0068116D"/>
    <w:rsid w:val="00681586"/>
    <w:rsid w:val="00682334"/>
    <w:rsid w:val="00682AA9"/>
    <w:rsid w:val="00683188"/>
    <w:rsid w:val="006837F0"/>
    <w:rsid w:val="00683CF5"/>
    <w:rsid w:val="0068440A"/>
    <w:rsid w:val="00684814"/>
    <w:rsid w:val="0068502A"/>
    <w:rsid w:val="00685AC9"/>
    <w:rsid w:val="0068650A"/>
    <w:rsid w:val="0068693C"/>
    <w:rsid w:val="00690158"/>
    <w:rsid w:val="00691496"/>
    <w:rsid w:val="00691A09"/>
    <w:rsid w:val="0069274E"/>
    <w:rsid w:val="00692F2B"/>
    <w:rsid w:val="00692F75"/>
    <w:rsid w:val="00694013"/>
    <w:rsid w:val="006940C5"/>
    <w:rsid w:val="006943D5"/>
    <w:rsid w:val="006963AA"/>
    <w:rsid w:val="0069656E"/>
    <w:rsid w:val="006A0CAF"/>
    <w:rsid w:val="006A0D95"/>
    <w:rsid w:val="006A1267"/>
    <w:rsid w:val="006A17AC"/>
    <w:rsid w:val="006A1A06"/>
    <w:rsid w:val="006A1C98"/>
    <w:rsid w:val="006A20DE"/>
    <w:rsid w:val="006A266C"/>
    <w:rsid w:val="006A4C0B"/>
    <w:rsid w:val="006A5988"/>
    <w:rsid w:val="006A5BA6"/>
    <w:rsid w:val="006A72ED"/>
    <w:rsid w:val="006A74B6"/>
    <w:rsid w:val="006A750D"/>
    <w:rsid w:val="006A7711"/>
    <w:rsid w:val="006B070C"/>
    <w:rsid w:val="006B074F"/>
    <w:rsid w:val="006B0C39"/>
    <w:rsid w:val="006B188C"/>
    <w:rsid w:val="006B21FD"/>
    <w:rsid w:val="006B245E"/>
    <w:rsid w:val="006B39DA"/>
    <w:rsid w:val="006B430E"/>
    <w:rsid w:val="006B6431"/>
    <w:rsid w:val="006B713C"/>
    <w:rsid w:val="006B76D0"/>
    <w:rsid w:val="006B7818"/>
    <w:rsid w:val="006C076A"/>
    <w:rsid w:val="006C0D53"/>
    <w:rsid w:val="006C1210"/>
    <w:rsid w:val="006C1693"/>
    <w:rsid w:val="006C1819"/>
    <w:rsid w:val="006C1F0F"/>
    <w:rsid w:val="006C25F5"/>
    <w:rsid w:val="006C3C38"/>
    <w:rsid w:val="006C3F0F"/>
    <w:rsid w:val="006C480B"/>
    <w:rsid w:val="006C6760"/>
    <w:rsid w:val="006D0066"/>
    <w:rsid w:val="006D00CE"/>
    <w:rsid w:val="006D0661"/>
    <w:rsid w:val="006D1649"/>
    <w:rsid w:val="006D19CF"/>
    <w:rsid w:val="006D2B20"/>
    <w:rsid w:val="006D3249"/>
    <w:rsid w:val="006D3649"/>
    <w:rsid w:val="006D3BA9"/>
    <w:rsid w:val="006D3D24"/>
    <w:rsid w:val="006D4BCF"/>
    <w:rsid w:val="006D51FE"/>
    <w:rsid w:val="006D5891"/>
    <w:rsid w:val="006D59D8"/>
    <w:rsid w:val="006D5B66"/>
    <w:rsid w:val="006D605B"/>
    <w:rsid w:val="006D714B"/>
    <w:rsid w:val="006D7CF1"/>
    <w:rsid w:val="006E01B8"/>
    <w:rsid w:val="006E286D"/>
    <w:rsid w:val="006E2C45"/>
    <w:rsid w:val="006E3148"/>
    <w:rsid w:val="006E3B66"/>
    <w:rsid w:val="006E3EE2"/>
    <w:rsid w:val="006E7935"/>
    <w:rsid w:val="006F0725"/>
    <w:rsid w:val="006F17CD"/>
    <w:rsid w:val="006F1C41"/>
    <w:rsid w:val="006F2DC8"/>
    <w:rsid w:val="006F35A6"/>
    <w:rsid w:val="006F45F5"/>
    <w:rsid w:val="006F4ED5"/>
    <w:rsid w:val="006F59D3"/>
    <w:rsid w:val="006F5D5F"/>
    <w:rsid w:val="006F6F5B"/>
    <w:rsid w:val="006F7A05"/>
    <w:rsid w:val="00700324"/>
    <w:rsid w:val="007009DD"/>
    <w:rsid w:val="00700A77"/>
    <w:rsid w:val="00700D53"/>
    <w:rsid w:val="00701B51"/>
    <w:rsid w:val="007029FC"/>
    <w:rsid w:val="00703B73"/>
    <w:rsid w:val="007069E7"/>
    <w:rsid w:val="0070703A"/>
    <w:rsid w:val="007077DF"/>
    <w:rsid w:val="007077EB"/>
    <w:rsid w:val="007102EB"/>
    <w:rsid w:val="00711F48"/>
    <w:rsid w:val="007133E2"/>
    <w:rsid w:val="00714221"/>
    <w:rsid w:val="00714E9B"/>
    <w:rsid w:val="00717C46"/>
    <w:rsid w:val="00717F9C"/>
    <w:rsid w:val="007209FB"/>
    <w:rsid w:val="00720F3A"/>
    <w:rsid w:val="007210D2"/>
    <w:rsid w:val="00721C7A"/>
    <w:rsid w:val="007228D2"/>
    <w:rsid w:val="00722F25"/>
    <w:rsid w:val="00723C2D"/>
    <w:rsid w:val="0072406B"/>
    <w:rsid w:val="00724721"/>
    <w:rsid w:val="00725EDC"/>
    <w:rsid w:val="00727D30"/>
    <w:rsid w:val="00730A29"/>
    <w:rsid w:val="00730BF7"/>
    <w:rsid w:val="00730DCD"/>
    <w:rsid w:val="00730E03"/>
    <w:rsid w:val="00730E08"/>
    <w:rsid w:val="00730EA8"/>
    <w:rsid w:val="0073183A"/>
    <w:rsid w:val="00731B8A"/>
    <w:rsid w:val="00732340"/>
    <w:rsid w:val="007339BB"/>
    <w:rsid w:val="00735776"/>
    <w:rsid w:val="00735A63"/>
    <w:rsid w:val="007364F1"/>
    <w:rsid w:val="007376E3"/>
    <w:rsid w:val="00737E5C"/>
    <w:rsid w:val="00740090"/>
    <w:rsid w:val="00741189"/>
    <w:rsid w:val="00741A20"/>
    <w:rsid w:val="007431C1"/>
    <w:rsid w:val="00744E99"/>
    <w:rsid w:val="007450E9"/>
    <w:rsid w:val="0074556A"/>
    <w:rsid w:val="0074707A"/>
    <w:rsid w:val="00747C41"/>
    <w:rsid w:val="00750E1A"/>
    <w:rsid w:val="0075246F"/>
    <w:rsid w:val="00752734"/>
    <w:rsid w:val="00752B8E"/>
    <w:rsid w:val="00753888"/>
    <w:rsid w:val="007538ED"/>
    <w:rsid w:val="0075472A"/>
    <w:rsid w:val="0075543B"/>
    <w:rsid w:val="007570C1"/>
    <w:rsid w:val="00757488"/>
    <w:rsid w:val="00757B84"/>
    <w:rsid w:val="00760215"/>
    <w:rsid w:val="00760E0D"/>
    <w:rsid w:val="00761661"/>
    <w:rsid w:val="0076238E"/>
    <w:rsid w:val="00762570"/>
    <w:rsid w:val="0076443C"/>
    <w:rsid w:val="0076561E"/>
    <w:rsid w:val="00765AAF"/>
    <w:rsid w:val="00766354"/>
    <w:rsid w:val="0076682E"/>
    <w:rsid w:val="00766E36"/>
    <w:rsid w:val="00770082"/>
    <w:rsid w:val="00771500"/>
    <w:rsid w:val="0077162F"/>
    <w:rsid w:val="00771A7C"/>
    <w:rsid w:val="00771D3D"/>
    <w:rsid w:val="007727D9"/>
    <w:rsid w:val="00773B04"/>
    <w:rsid w:val="00773EB0"/>
    <w:rsid w:val="00774B75"/>
    <w:rsid w:val="00774C6F"/>
    <w:rsid w:val="00774D18"/>
    <w:rsid w:val="00774D90"/>
    <w:rsid w:val="00775719"/>
    <w:rsid w:val="00776663"/>
    <w:rsid w:val="007768A4"/>
    <w:rsid w:val="00776C32"/>
    <w:rsid w:val="00776E7E"/>
    <w:rsid w:val="00780192"/>
    <w:rsid w:val="00780C74"/>
    <w:rsid w:val="0078239D"/>
    <w:rsid w:val="0078257E"/>
    <w:rsid w:val="00782AEC"/>
    <w:rsid w:val="00783AD7"/>
    <w:rsid w:val="00783D7F"/>
    <w:rsid w:val="00785878"/>
    <w:rsid w:val="0078591E"/>
    <w:rsid w:val="00785CD5"/>
    <w:rsid w:val="00785F36"/>
    <w:rsid w:val="007871D0"/>
    <w:rsid w:val="007900CB"/>
    <w:rsid w:val="007907D7"/>
    <w:rsid w:val="00791516"/>
    <w:rsid w:val="0079178D"/>
    <w:rsid w:val="00792038"/>
    <w:rsid w:val="00792416"/>
    <w:rsid w:val="00792AD4"/>
    <w:rsid w:val="00793350"/>
    <w:rsid w:val="00793921"/>
    <w:rsid w:val="00795765"/>
    <w:rsid w:val="007959B0"/>
    <w:rsid w:val="00796156"/>
    <w:rsid w:val="00796258"/>
    <w:rsid w:val="007A0590"/>
    <w:rsid w:val="007A1D78"/>
    <w:rsid w:val="007A5928"/>
    <w:rsid w:val="007A5DAB"/>
    <w:rsid w:val="007A7C46"/>
    <w:rsid w:val="007B0484"/>
    <w:rsid w:val="007B0A17"/>
    <w:rsid w:val="007B0C6E"/>
    <w:rsid w:val="007B2ECD"/>
    <w:rsid w:val="007B376E"/>
    <w:rsid w:val="007B42E9"/>
    <w:rsid w:val="007B4D07"/>
    <w:rsid w:val="007B5630"/>
    <w:rsid w:val="007B63B1"/>
    <w:rsid w:val="007B74E9"/>
    <w:rsid w:val="007B7FEA"/>
    <w:rsid w:val="007C2DE3"/>
    <w:rsid w:val="007C2F1A"/>
    <w:rsid w:val="007C48EA"/>
    <w:rsid w:val="007C6759"/>
    <w:rsid w:val="007C6D03"/>
    <w:rsid w:val="007C7076"/>
    <w:rsid w:val="007C7EA9"/>
    <w:rsid w:val="007C7F80"/>
    <w:rsid w:val="007D121E"/>
    <w:rsid w:val="007D1B2D"/>
    <w:rsid w:val="007D295A"/>
    <w:rsid w:val="007D3898"/>
    <w:rsid w:val="007D59E8"/>
    <w:rsid w:val="007D5E54"/>
    <w:rsid w:val="007D6FF9"/>
    <w:rsid w:val="007D72F4"/>
    <w:rsid w:val="007D7361"/>
    <w:rsid w:val="007E08D3"/>
    <w:rsid w:val="007E0AA4"/>
    <w:rsid w:val="007E1689"/>
    <w:rsid w:val="007E16BA"/>
    <w:rsid w:val="007E17D3"/>
    <w:rsid w:val="007E27F4"/>
    <w:rsid w:val="007E2B45"/>
    <w:rsid w:val="007E34EF"/>
    <w:rsid w:val="007E3E3E"/>
    <w:rsid w:val="007E4930"/>
    <w:rsid w:val="007E521F"/>
    <w:rsid w:val="007E5260"/>
    <w:rsid w:val="007E641E"/>
    <w:rsid w:val="007E667B"/>
    <w:rsid w:val="007E795C"/>
    <w:rsid w:val="007F151B"/>
    <w:rsid w:val="007F2112"/>
    <w:rsid w:val="007F27AE"/>
    <w:rsid w:val="007F2EFE"/>
    <w:rsid w:val="007F31E3"/>
    <w:rsid w:val="007F3646"/>
    <w:rsid w:val="007F374F"/>
    <w:rsid w:val="007F4152"/>
    <w:rsid w:val="007F4B39"/>
    <w:rsid w:val="007F56D1"/>
    <w:rsid w:val="007F5958"/>
    <w:rsid w:val="007F5FA9"/>
    <w:rsid w:val="007F60CE"/>
    <w:rsid w:val="007F78B3"/>
    <w:rsid w:val="007F7E59"/>
    <w:rsid w:val="007F7F1E"/>
    <w:rsid w:val="00800DEA"/>
    <w:rsid w:val="00801555"/>
    <w:rsid w:val="00801A38"/>
    <w:rsid w:val="00802C7F"/>
    <w:rsid w:val="00802FA0"/>
    <w:rsid w:val="00803481"/>
    <w:rsid w:val="00805731"/>
    <w:rsid w:val="008059D5"/>
    <w:rsid w:val="00806A93"/>
    <w:rsid w:val="00810ACA"/>
    <w:rsid w:val="00811317"/>
    <w:rsid w:val="008118F9"/>
    <w:rsid w:val="00813572"/>
    <w:rsid w:val="0081372E"/>
    <w:rsid w:val="00813C28"/>
    <w:rsid w:val="00813C40"/>
    <w:rsid w:val="00813DB6"/>
    <w:rsid w:val="00814BC0"/>
    <w:rsid w:val="00814CF8"/>
    <w:rsid w:val="00815F44"/>
    <w:rsid w:val="00816FC3"/>
    <w:rsid w:val="00817057"/>
    <w:rsid w:val="008172D1"/>
    <w:rsid w:val="00820B86"/>
    <w:rsid w:val="00820E34"/>
    <w:rsid w:val="00822342"/>
    <w:rsid w:val="008226EA"/>
    <w:rsid w:val="0082282F"/>
    <w:rsid w:val="008228C0"/>
    <w:rsid w:val="00822E8E"/>
    <w:rsid w:val="00823589"/>
    <w:rsid w:val="00823874"/>
    <w:rsid w:val="008246CE"/>
    <w:rsid w:val="008254CF"/>
    <w:rsid w:val="0082556C"/>
    <w:rsid w:val="00826D6A"/>
    <w:rsid w:val="00827BB3"/>
    <w:rsid w:val="008308CF"/>
    <w:rsid w:val="00830B9D"/>
    <w:rsid w:val="0083125E"/>
    <w:rsid w:val="00831CD0"/>
    <w:rsid w:val="008333DF"/>
    <w:rsid w:val="00834110"/>
    <w:rsid w:val="00835107"/>
    <w:rsid w:val="0083591D"/>
    <w:rsid w:val="0083616A"/>
    <w:rsid w:val="00837A4B"/>
    <w:rsid w:val="0084009A"/>
    <w:rsid w:val="0084167B"/>
    <w:rsid w:val="008422A0"/>
    <w:rsid w:val="008425AC"/>
    <w:rsid w:val="00842F29"/>
    <w:rsid w:val="00843285"/>
    <w:rsid w:val="0084499A"/>
    <w:rsid w:val="00844F62"/>
    <w:rsid w:val="008452E9"/>
    <w:rsid w:val="00845DE3"/>
    <w:rsid w:val="008463AD"/>
    <w:rsid w:val="00847573"/>
    <w:rsid w:val="00850182"/>
    <w:rsid w:val="00850D1B"/>
    <w:rsid w:val="008524DB"/>
    <w:rsid w:val="00852AEA"/>
    <w:rsid w:val="00852ECA"/>
    <w:rsid w:val="0085485D"/>
    <w:rsid w:val="008556C9"/>
    <w:rsid w:val="00855775"/>
    <w:rsid w:val="00856908"/>
    <w:rsid w:val="00856D55"/>
    <w:rsid w:val="00857620"/>
    <w:rsid w:val="008576BB"/>
    <w:rsid w:val="008623F3"/>
    <w:rsid w:val="00863E9E"/>
    <w:rsid w:val="00864E48"/>
    <w:rsid w:val="00865323"/>
    <w:rsid w:val="00865DBA"/>
    <w:rsid w:val="008716EE"/>
    <w:rsid w:val="0087271F"/>
    <w:rsid w:val="00872EE3"/>
    <w:rsid w:val="008732E3"/>
    <w:rsid w:val="008746FD"/>
    <w:rsid w:val="00874A92"/>
    <w:rsid w:val="00875014"/>
    <w:rsid w:val="00875909"/>
    <w:rsid w:val="008760B3"/>
    <w:rsid w:val="008761CC"/>
    <w:rsid w:val="008775EB"/>
    <w:rsid w:val="00877EE3"/>
    <w:rsid w:val="0088023F"/>
    <w:rsid w:val="00881EC5"/>
    <w:rsid w:val="008823A7"/>
    <w:rsid w:val="0088254F"/>
    <w:rsid w:val="00883E0D"/>
    <w:rsid w:val="00883ED4"/>
    <w:rsid w:val="00884DB7"/>
    <w:rsid w:val="00885117"/>
    <w:rsid w:val="008852C5"/>
    <w:rsid w:val="00885EB4"/>
    <w:rsid w:val="00886697"/>
    <w:rsid w:val="00887BD0"/>
    <w:rsid w:val="008901E7"/>
    <w:rsid w:val="008908DC"/>
    <w:rsid w:val="00890CD6"/>
    <w:rsid w:val="0089100D"/>
    <w:rsid w:val="008911F0"/>
    <w:rsid w:val="00892338"/>
    <w:rsid w:val="00892BE6"/>
    <w:rsid w:val="00892F02"/>
    <w:rsid w:val="008935B5"/>
    <w:rsid w:val="00894111"/>
    <w:rsid w:val="0089480E"/>
    <w:rsid w:val="00894932"/>
    <w:rsid w:val="008950B6"/>
    <w:rsid w:val="00895481"/>
    <w:rsid w:val="00896489"/>
    <w:rsid w:val="008979A3"/>
    <w:rsid w:val="00897BC1"/>
    <w:rsid w:val="00897EA8"/>
    <w:rsid w:val="008A0899"/>
    <w:rsid w:val="008A11B9"/>
    <w:rsid w:val="008A2E70"/>
    <w:rsid w:val="008A320F"/>
    <w:rsid w:val="008A3528"/>
    <w:rsid w:val="008A3662"/>
    <w:rsid w:val="008A42CB"/>
    <w:rsid w:val="008A5668"/>
    <w:rsid w:val="008A73C1"/>
    <w:rsid w:val="008A791F"/>
    <w:rsid w:val="008B52AA"/>
    <w:rsid w:val="008B574C"/>
    <w:rsid w:val="008B5F95"/>
    <w:rsid w:val="008B640B"/>
    <w:rsid w:val="008B6587"/>
    <w:rsid w:val="008B6748"/>
    <w:rsid w:val="008B6809"/>
    <w:rsid w:val="008B6B43"/>
    <w:rsid w:val="008B6FC1"/>
    <w:rsid w:val="008C16DA"/>
    <w:rsid w:val="008C1834"/>
    <w:rsid w:val="008C32FB"/>
    <w:rsid w:val="008C48BE"/>
    <w:rsid w:val="008C4CE5"/>
    <w:rsid w:val="008C5224"/>
    <w:rsid w:val="008C546E"/>
    <w:rsid w:val="008C553B"/>
    <w:rsid w:val="008C65CC"/>
    <w:rsid w:val="008C73BB"/>
    <w:rsid w:val="008D01EC"/>
    <w:rsid w:val="008D1072"/>
    <w:rsid w:val="008D1B90"/>
    <w:rsid w:val="008D215C"/>
    <w:rsid w:val="008D22F9"/>
    <w:rsid w:val="008D2FDB"/>
    <w:rsid w:val="008D335E"/>
    <w:rsid w:val="008D3567"/>
    <w:rsid w:val="008D37C9"/>
    <w:rsid w:val="008D5992"/>
    <w:rsid w:val="008D59BE"/>
    <w:rsid w:val="008D5C82"/>
    <w:rsid w:val="008D5E95"/>
    <w:rsid w:val="008D618E"/>
    <w:rsid w:val="008D6481"/>
    <w:rsid w:val="008D6E7D"/>
    <w:rsid w:val="008E25C0"/>
    <w:rsid w:val="008E2ED6"/>
    <w:rsid w:val="008E2F0D"/>
    <w:rsid w:val="008E336B"/>
    <w:rsid w:val="008E3537"/>
    <w:rsid w:val="008E4E64"/>
    <w:rsid w:val="008E4FFC"/>
    <w:rsid w:val="008F21BD"/>
    <w:rsid w:val="008F2D86"/>
    <w:rsid w:val="008F31D0"/>
    <w:rsid w:val="008F33D0"/>
    <w:rsid w:val="008F3E39"/>
    <w:rsid w:val="008F40C2"/>
    <w:rsid w:val="008F4B59"/>
    <w:rsid w:val="008F60B5"/>
    <w:rsid w:val="008F6AC1"/>
    <w:rsid w:val="009001DC"/>
    <w:rsid w:val="0090070E"/>
    <w:rsid w:val="00901D4C"/>
    <w:rsid w:val="00901DA0"/>
    <w:rsid w:val="009031AB"/>
    <w:rsid w:val="009035C2"/>
    <w:rsid w:val="00903DA3"/>
    <w:rsid w:val="0090447F"/>
    <w:rsid w:val="00907C87"/>
    <w:rsid w:val="00910064"/>
    <w:rsid w:val="00912468"/>
    <w:rsid w:val="009132AF"/>
    <w:rsid w:val="009133A0"/>
    <w:rsid w:val="00913CE3"/>
    <w:rsid w:val="009158DF"/>
    <w:rsid w:val="0091614B"/>
    <w:rsid w:val="00916A2B"/>
    <w:rsid w:val="00917DEC"/>
    <w:rsid w:val="00920380"/>
    <w:rsid w:val="0092313F"/>
    <w:rsid w:val="00923B32"/>
    <w:rsid w:val="00925BC3"/>
    <w:rsid w:val="00925F2F"/>
    <w:rsid w:val="009260D9"/>
    <w:rsid w:val="00926DE0"/>
    <w:rsid w:val="00927D7C"/>
    <w:rsid w:val="0093008A"/>
    <w:rsid w:val="009311BF"/>
    <w:rsid w:val="00931C9D"/>
    <w:rsid w:val="0093257A"/>
    <w:rsid w:val="009328EC"/>
    <w:rsid w:val="00933BD4"/>
    <w:rsid w:val="00935622"/>
    <w:rsid w:val="00936A05"/>
    <w:rsid w:val="009373DA"/>
    <w:rsid w:val="00940495"/>
    <w:rsid w:val="00941670"/>
    <w:rsid w:val="009417D3"/>
    <w:rsid w:val="00942E24"/>
    <w:rsid w:val="00943340"/>
    <w:rsid w:val="00944A63"/>
    <w:rsid w:val="00945AB8"/>
    <w:rsid w:val="009468DB"/>
    <w:rsid w:val="00946AD0"/>
    <w:rsid w:val="009502EB"/>
    <w:rsid w:val="009502F8"/>
    <w:rsid w:val="00950AD7"/>
    <w:rsid w:val="0095135C"/>
    <w:rsid w:val="009536DB"/>
    <w:rsid w:val="009537BD"/>
    <w:rsid w:val="009537F0"/>
    <w:rsid w:val="009551F1"/>
    <w:rsid w:val="00955980"/>
    <w:rsid w:val="00956022"/>
    <w:rsid w:val="00956C92"/>
    <w:rsid w:val="00956F13"/>
    <w:rsid w:val="00960A16"/>
    <w:rsid w:val="009628F8"/>
    <w:rsid w:val="00963B08"/>
    <w:rsid w:val="00964232"/>
    <w:rsid w:val="00964D5E"/>
    <w:rsid w:val="0096511C"/>
    <w:rsid w:val="0096530C"/>
    <w:rsid w:val="00965411"/>
    <w:rsid w:val="009654AF"/>
    <w:rsid w:val="00966011"/>
    <w:rsid w:val="009660D3"/>
    <w:rsid w:val="00966FC7"/>
    <w:rsid w:val="009673A9"/>
    <w:rsid w:val="009678CF"/>
    <w:rsid w:val="00967DBD"/>
    <w:rsid w:val="00971462"/>
    <w:rsid w:val="00972254"/>
    <w:rsid w:val="0097290D"/>
    <w:rsid w:val="009745D9"/>
    <w:rsid w:val="0097465E"/>
    <w:rsid w:val="00974854"/>
    <w:rsid w:val="00974F82"/>
    <w:rsid w:val="009761D9"/>
    <w:rsid w:val="00976392"/>
    <w:rsid w:val="0097685C"/>
    <w:rsid w:val="009768E2"/>
    <w:rsid w:val="00981E1F"/>
    <w:rsid w:val="00982216"/>
    <w:rsid w:val="00983C0B"/>
    <w:rsid w:val="00985A48"/>
    <w:rsid w:val="009861B5"/>
    <w:rsid w:val="00986942"/>
    <w:rsid w:val="009869B7"/>
    <w:rsid w:val="00990588"/>
    <w:rsid w:val="00990928"/>
    <w:rsid w:val="009920BF"/>
    <w:rsid w:val="00992129"/>
    <w:rsid w:val="009941E4"/>
    <w:rsid w:val="0099507F"/>
    <w:rsid w:val="009A04A2"/>
    <w:rsid w:val="009A097E"/>
    <w:rsid w:val="009A0B89"/>
    <w:rsid w:val="009A1238"/>
    <w:rsid w:val="009A13FB"/>
    <w:rsid w:val="009A1BB5"/>
    <w:rsid w:val="009A2810"/>
    <w:rsid w:val="009A38E4"/>
    <w:rsid w:val="009A475B"/>
    <w:rsid w:val="009A4E5A"/>
    <w:rsid w:val="009A53AC"/>
    <w:rsid w:val="009A57A2"/>
    <w:rsid w:val="009A58AF"/>
    <w:rsid w:val="009A59BE"/>
    <w:rsid w:val="009A797C"/>
    <w:rsid w:val="009B091C"/>
    <w:rsid w:val="009B1C6A"/>
    <w:rsid w:val="009B2076"/>
    <w:rsid w:val="009B211B"/>
    <w:rsid w:val="009B29EB"/>
    <w:rsid w:val="009B2B74"/>
    <w:rsid w:val="009B32B8"/>
    <w:rsid w:val="009B36D1"/>
    <w:rsid w:val="009B46D4"/>
    <w:rsid w:val="009B5D5B"/>
    <w:rsid w:val="009B6F76"/>
    <w:rsid w:val="009B73E6"/>
    <w:rsid w:val="009B7B8B"/>
    <w:rsid w:val="009B7C5D"/>
    <w:rsid w:val="009B7CE2"/>
    <w:rsid w:val="009C045A"/>
    <w:rsid w:val="009C15FB"/>
    <w:rsid w:val="009C1D93"/>
    <w:rsid w:val="009C315D"/>
    <w:rsid w:val="009C3284"/>
    <w:rsid w:val="009C3389"/>
    <w:rsid w:val="009C619B"/>
    <w:rsid w:val="009C6D10"/>
    <w:rsid w:val="009C7B98"/>
    <w:rsid w:val="009D002E"/>
    <w:rsid w:val="009D0434"/>
    <w:rsid w:val="009D1741"/>
    <w:rsid w:val="009D175F"/>
    <w:rsid w:val="009D17B5"/>
    <w:rsid w:val="009D197B"/>
    <w:rsid w:val="009D20F6"/>
    <w:rsid w:val="009D3A35"/>
    <w:rsid w:val="009D3A76"/>
    <w:rsid w:val="009D3AD2"/>
    <w:rsid w:val="009D446C"/>
    <w:rsid w:val="009D48BC"/>
    <w:rsid w:val="009D58FB"/>
    <w:rsid w:val="009D5DFA"/>
    <w:rsid w:val="009D79D7"/>
    <w:rsid w:val="009D7E5A"/>
    <w:rsid w:val="009E0C65"/>
    <w:rsid w:val="009E0C96"/>
    <w:rsid w:val="009E1663"/>
    <w:rsid w:val="009E2A83"/>
    <w:rsid w:val="009E2C48"/>
    <w:rsid w:val="009E3042"/>
    <w:rsid w:val="009E334A"/>
    <w:rsid w:val="009E3DAB"/>
    <w:rsid w:val="009E40DC"/>
    <w:rsid w:val="009E4885"/>
    <w:rsid w:val="009E52CE"/>
    <w:rsid w:val="009E58BE"/>
    <w:rsid w:val="009E783E"/>
    <w:rsid w:val="009E7BAA"/>
    <w:rsid w:val="009F034B"/>
    <w:rsid w:val="009F23C2"/>
    <w:rsid w:val="009F35AA"/>
    <w:rsid w:val="009F3993"/>
    <w:rsid w:val="009F5F77"/>
    <w:rsid w:val="009F6174"/>
    <w:rsid w:val="009F79DD"/>
    <w:rsid w:val="009F7A33"/>
    <w:rsid w:val="00A0168C"/>
    <w:rsid w:val="00A01E80"/>
    <w:rsid w:val="00A02302"/>
    <w:rsid w:val="00A02B26"/>
    <w:rsid w:val="00A043CD"/>
    <w:rsid w:val="00A04CD4"/>
    <w:rsid w:val="00A05A9D"/>
    <w:rsid w:val="00A062F0"/>
    <w:rsid w:val="00A064AF"/>
    <w:rsid w:val="00A06868"/>
    <w:rsid w:val="00A06D6B"/>
    <w:rsid w:val="00A07596"/>
    <w:rsid w:val="00A076D3"/>
    <w:rsid w:val="00A104F9"/>
    <w:rsid w:val="00A108EE"/>
    <w:rsid w:val="00A11104"/>
    <w:rsid w:val="00A123D8"/>
    <w:rsid w:val="00A1453B"/>
    <w:rsid w:val="00A14815"/>
    <w:rsid w:val="00A15187"/>
    <w:rsid w:val="00A15BA9"/>
    <w:rsid w:val="00A1641F"/>
    <w:rsid w:val="00A200F7"/>
    <w:rsid w:val="00A2083E"/>
    <w:rsid w:val="00A22121"/>
    <w:rsid w:val="00A2486A"/>
    <w:rsid w:val="00A24D99"/>
    <w:rsid w:val="00A24EC2"/>
    <w:rsid w:val="00A25730"/>
    <w:rsid w:val="00A25D05"/>
    <w:rsid w:val="00A26586"/>
    <w:rsid w:val="00A2706C"/>
    <w:rsid w:val="00A27116"/>
    <w:rsid w:val="00A30ADA"/>
    <w:rsid w:val="00A3112B"/>
    <w:rsid w:val="00A32674"/>
    <w:rsid w:val="00A3289A"/>
    <w:rsid w:val="00A32A10"/>
    <w:rsid w:val="00A341F9"/>
    <w:rsid w:val="00A3516F"/>
    <w:rsid w:val="00A358C2"/>
    <w:rsid w:val="00A35B67"/>
    <w:rsid w:val="00A35F19"/>
    <w:rsid w:val="00A3775F"/>
    <w:rsid w:val="00A40820"/>
    <w:rsid w:val="00A40B85"/>
    <w:rsid w:val="00A41045"/>
    <w:rsid w:val="00A41F83"/>
    <w:rsid w:val="00A421C7"/>
    <w:rsid w:val="00A422AF"/>
    <w:rsid w:val="00A42458"/>
    <w:rsid w:val="00A42606"/>
    <w:rsid w:val="00A445CF"/>
    <w:rsid w:val="00A45734"/>
    <w:rsid w:val="00A45CC9"/>
    <w:rsid w:val="00A45DE9"/>
    <w:rsid w:val="00A46A6C"/>
    <w:rsid w:val="00A46DB7"/>
    <w:rsid w:val="00A503F3"/>
    <w:rsid w:val="00A504A7"/>
    <w:rsid w:val="00A506F3"/>
    <w:rsid w:val="00A50DA9"/>
    <w:rsid w:val="00A511FF"/>
    <w:rsid w:val="00A512EA"/>
    <w:rsid w:val="00A51455"/>
    <w:rsid w:val="00A52EF1"/>
    <w:rsid w:val="00A5305F"/>
    <w:rsid w:val="00A53DE4"/>
    <w:rsid w:val="00A54153"/>
    <w:rsid w:val="00A548F1"/>
    <w:rsid w:val="00A55B7A"/>
    <w:rsid w:val="00A561A6"/>
    <w:rsid w:val="00A57E87"/>
    <w:rsid w:val="00A603E5"/>
    <w:rsid w:val="00A606BA"/>
    <w:rsid w:val="00A60DDE"/>
    <w:rsid w:val="00A616EE"/>
    <w:rsid w:val="00A61969"/>
    <w:rsid w:val="00A61E57"/>
    <w:rsid w:val="00A63FDE"/>
    <w:rsid w:val="00A64522"/>
    <w:rsid w:val="00A64D88"/>
    <w:rsid w:val="00A6565F"/>
    <w:rsid w:val="00A656AC"/>
    <w:rsid w:val="00A65DE9"/>
    <w:rsid w:val="00A66B2A"/>
    <w:rsid w:val="00A67430"/>
    <w:rsid w:val="00A70A6C"/>
    <w:rsid w:val="00A70E91"/>
    <w:rsid w:val="00A71680"/>
    <w:rsid w:val="00A71C55"/>
    <w:rsid w:val="00A71F6C"/>
    <w:rsid w:val="00A72141"/>
    <w:rsid w:val="00A72ED2"/>
    <w:rsid w:val="00A7598D"/>
    <w:rsid w:val="00A75BC7"/>
    <w:rsid w:val="00A76910"/>
    <w:rsid w:val="00A76D6C"/>
    <w:rsid w:val="00A80478"/>
    <w:rsid w:val="00A8248D"/>
    <w:rsid w:val="00A82E58"/>
    <w:rsid w:val="00A83E4C"/>
    <w:rsid w:val="00A855A0"/>
    <w:rsid w:val="00A85FF7"/>
    <w:rsid w:val="00A86115"/>
    <w:rsid w:val="00A87110"/>
    <w:rsid w:val="00A87C36"/>
    <w:rsid w:val="00A91EE7"/>
    <w:rsid w:val="00A95113"/>
    <w:rsid w:val="00A958AD"/>
    <w:rsid w:val="00A96634"/>
    <w:rsid w:val="00AA0103"/>
    <w:rsid w:val="00AA1452"/>
    <w:rsid w:val="00AA16DC"/>
    <w:rsid w:val="00AA4748"/>
    <w:rsid w:val="00AA59AA"/>
    <w:rsid w:val="00AA65CD"/>
    <w:rsid w:val="00AA675F"/>
    <w:rsid w:val="00AA7CEC"/>
    <w:rsid w:val="00AB26C7"/>
    <w:rsid w:val="00AB29CE"/>
    <w:rsid w:val="00AB3803"/>
    <w:rsid w:val="00AB40BA"/>
    <w:rsid w:val="00AB47B5"/>
    <w:rsid w:val="00AB5AAF"/>
    <w:rsid w:val="00AB6D65"/>
    <w:rsid w:val="00AB74AC"/>
    <w:rsid w:val="00AB79F4"/>
    <w:rsid w:val="00AB7A35"/>
    <w:rsid w:val="00AC05DE"/>
    <w:rsid w:val="00AC0614"/>
    <w:rsid w:val="00AC205B"/>
    <w:rsid w:val="00AC30D9"/>
    <w:rsid w:val="00AC3D00"/>
    <w:rsid w:val="00AC5254"/>
    <w:rsid w:val="00AC52A7"/>
    <w:rsid w:val="00AC64B9"/>
    <w:rsid w:val="00AC66A6"/>
    <w:rsid w:val="00AC6D83"/>
    <w:rsid w:val="00AC6DA7"/>
    <w:rsid w:val="00AD041A"/>
    <w:rsid w:val="00AD2E25"/>
    <w:rsid w:val="00AD32B0"/>
    <w:rsid w:val="00AD3476"/>
    <w:rsid w:val="00AD36C5"/>
    <w:rsid w:val="00AD3F3B"/>
    <w:rsid w:val="00AD5CB9"/>
    <w:rsid w:val="00AD78A0"/>
    <w:rsid w:val="00AD7A1D"/>
    <w:rsid w:val="00AD7BCC"/>
    <w:rsid w:val="00AE0925"/>
    <w:rsid w:val="00AE112C"/>
    <w:rsid w:val="00AE2332"/>
    <w:rsid w:val="00AE311F"/>
    <w:rsid w:val="00AE3309"/>
    <w:rsid w:val="00AE3706"/>
    <w:rsid w:val="00AE39F2"/>
    <w:rsid w:val="00AE427C"/>
    <w:rsid w:val="00AE456B"/>
    <w:rsid w:val="00AE47FA"/>
    <w:rsid w:val="00AE4D38"/>
    <w:rsid w:val="00AE55C5"/>
    <w:rsid w:val="00AE6F68"/>
    <w:rsid w:val="00AE7CB4"/>
    <w:rsid w:val="00AF01FE"/>
    <w:rsid w:val="00AF07D7"/>
    <w:rsid w:val="00AF0A95"/>
    <w:rsid w:val="00AF1BE5"/>
    <w:rsid w:val="00AF235A"/>
    <w:rsid w:val="00AF250D"/>
    <w:rsid w:val="00AF2ACF"/>
    <w:rsid w:val="00AF37DE"/>
    <w:rsid w:val="00AF3C3F"/>
    <w:rsid w:val="00AF4921"/>
    <w:rsid w:val="00AF506A"/>
    <w:rsid w:val="00AF5145"/>
    <w:rsid w:val="00AF5995"/>
    <w:rsid w:val="00AF5BE8"/>
    <w:rsid w:val="00AF5BFE"/>
    <w:rsid w:val="00AF5FC0"/>
    <w:rsid w:val="00AF6D6F"/>
    <w:rsid w:val="00B020D9"/>
    <w:rsid w:val="00B03936"/>
    <w:rsid w:val="00B04B9B"/>
    <w:rsid w:val="00B059EF"/>
    <w:rsid w:val="00B07C4B"/>
    <w:rsid w:val="00B106BA"/>
    <w:rsid w:val="00B10B9A"/>
    <w:rsid w:val="00B11F9B"/>
    <w:rsid w:val="00B13AB7"/>
    <w:rsid w:val="00B14549"/>
    <w:rsid w:val="00B146BF"/>
    <w:rsid w:val="00B14EC4"/>
    <w:rsid w:val="00B20D38"/>
    <w:rsid w:val="00B2416B"/>
    <w:rsid w:val="00B241A6"/>
    <w:rsid w:val="00B24B7A"/>
    <w:rsid w:val="00B24D7C"/>
    <w:rsid w:val="00B25ABB"/>
    <w:rsid w:val="00B275E7"/>
    <w:rsid w:val="00B27775"/>
    <w:rsid w:val="00B2777B"/>
    <w:rsid w:val="00B27A8D"/>
    <w:rsid w:val="00B27B08"/>
    <w:rsid w:val="00B27FA1"/>
    <w:rsid w:val="00B304D4"/>
    <w:rsid w:val="00B314CF"/>
    <w:rsid w:val="00B321BD"/>
    <w:rsid w:val="00B330ED"/>
    <w:rsid w:val="00B33CFF"/>
    <w:rsid w:val="00B33E12"/>
    <w:rsid w:val="00B33E15"/>
    <w:rsid w:val="00B3635D"/>
    <w:rsid w:val="00B3701F"/>
    <w:rsid w:val="00B37064"/>
    <w:rsid w:val="00B37903"/>
    <w:rsid w:val="00B40CB8"/>
    <w:rsid w:val="00B412E9"/>
    <w:rsid w:val="00B41D77"/>
    <w:rsid w:val="00B426F8"/>
    <w:rsid w:val="00B42967"/>
    <w:rsid w:val="00B42BCE"/>
    <w:rsid w:val="00B436BA"/>
    <w:rsid w:val="00B44561"/>
    <w:rsid w:val="00B45349"/>
    <w:rsid w:val="00B4626D"/>
    <w:rsid w:val="00B464BB"/>
    <w:rsid w:val="00B46808"/>
    <w:rsid w:val="00B4777E"/>
    <w:rsid w:val="00B477E0"/>
    <w:rsid w:val="00B47B93"/>
    <w:rsid w:val="00B47D5D"/>
    <w:rsid w:val="00B500AF"/>
    <w:rsid w:val="00B51DB1"/>
    <w:rsid w:val="00B522AF"/>
    <w:rsid w:val="00B53BBB"/>
    <w:rsid w:val="00B53DFE"/>
    <w:rsid w:val="00B54AC3"/>
    <w:rsid w:val="00B560DD"/>
    <w:rsid w:val="00B5691B"/>
    <w:rsid w:val="00B60338"/>
    <w:rsid w:val="00B61AEE"/>
    <w:rsid w:val="00B6228D"/>
    <w:rsid w:val="00B640EF"/>
    <w:rsid w:val="00B642D4"/>
    <w:rsid w:val="00B65AA9"/>
    <w:rsid w:val="00B65B23"/>
    <w:rsid w:val="00B67CFB"/>
    <w:rsid w:val="00B67E66"/>
    <w:rsid w:val="00B70B61"/>
    <w:rsid w:val="00B71CB1"/>
    <w:rsid w:val="00B72575"/>
    <w:rsid w:val="00B72864"/>
    <w:rsid w:val="00B73202"/>
    <w:rsid w:val="00B73E26"/>
    <w:rsid w:val="00B73E86"/>
    <w:rsid w:val="00B74687"/>
    <w:rsid w:val="00B751C6"/>
    <w:rsid w:val="00B7536F"/>
    <w:rsid w:val="00B753F2"/>
    <w:rsid w:val="00B76624"/>
    <w:rsid w:val="00B76675"/>
    <w:rsid w:val="00B80345"/>
    <w:rsid w:val="00B812CC"/>
    <w:rsid w:val="00B81713"/>
    <w:rsid w:val="00B81A01"/>
    <w:rsid w:val="00B82BB4"/>
    <w:rsid w:val="00B83EDE"/>
    <w:rsid w:val="00B8426A"/>
    <w:rsid w:val="00B84B2F"/>
    <w:rsid w:val="00B84B46"/>
    <w:rsid w:val="00B85F0E"/>
    <w:rsid w:val="00B86123"/>
    <w:rsid w:val="00B871C7"/>
    <w:rsid w:val="00B87FAB"/>
    <w:rsid w:val="00B916C2"/>
    <w:rsid w:val="00B92241"/>
    <w:rsid w:val="00B9386E"/>
    <w:rsid w:val="00B93BA9"/>
    <w:rsid w:val="00B94289"/>
    <w:rsid w:val="00B954FB"/>
    <w:rsid w:val="00B95E9E"/>
    <w:rsid w:val="00B96722"/>
    <w:rsid w:val="00B96E39"/>
    <w:rsid w:val="00B9774D"/>
    <w:rsid w:val="00B97D47"/>
    <w:rsid w:val="00BA2442"/>
    <w:rsid w:val="00BA2BE7"/>
    <w:rsid w:val="00BA398B"/>
    <w:rsid w:val="00BA4581"/>
    <w:rsid w:val="00BA49C9"/>
    <w:rsid w:val="00BA56CE"/>
    <w:rsid w:val="00BA7AA9"/>
    <w:rsid w:val="00BB0619"/>
    <w:rsid w:val="00BB0D40"/>
    <w:rsid w:val="00BB194F"/>
    <w:rsid w:val="00BB1A25"/>
    <w:rsid w:val="00BB1BBC"/>
    <w:rsid w:val="00BB3730"/>
    <w:rsid w:val="00BB4BA8"/>
    <w:rsid w:val="00BB509B"/>
    <w:rsid w:val="00BB545A"/>
    <w:rsid w:val="00BB57A7"/>
    <w:rsid w:val="00BB5B8D"/>
    <w:rsid w:val="00BB6B02"/>
    <w:rsid w:val="00BB769D"/>
    <w:rsid w:val="00BB7B33"/>
    <w:rsid w:val="00BB7F2C"/>
    <w:rsid w:val="00BC0C63"/>
    <w:rsid w:val="00BC0F8D"/>
    <w:rsid w:val="00BC1587"/>
    <w:rsid w:val="00BC18C2"/>
    <w:rsid w:val="00BC1F5B"/>
    <w:rsid w:val="00BC284C"/>
    <w:rsid w:val="00BC2DE5"/>
    <w:rsid w:val="00BC2E7F"/>
    <w:rsid w:val="00BC342E"/>
    <w:rsid w:val="00BC3FF2"/>
    <w:rsid w:val="00BC4A9D"/>
    <w:rsid w:val="00BC57BB"/>
    <w:rsid w:val="00BC7491"/>
    <w:rsid w:val="00BD1B6A"/>
    <w:rsid w:val="00BD2B75"/>
    <w:rsid w:val="00BD3311"/>
    <w:rsid w:val="00BD3AC6"/>
    <w:rsid w:val="00BD3FEF"/>
    <w:rsid w:val="00BD5474"/>
    <w:rsid w:val="00BD54F2"/>
    <w:rsid w:val="00BD5604"/>
    <w:rsid w:val="00BD5D72"/>
    <w:rsid w:val="00BD5DA4"/>
    <w:rsid w:val="00BD6236"/>
    <w:rsid w:val="00BD703B"/>
    <w:rsid w:val="00BD714C"/>
    <w:rsid w:val="00BE010E"/>
    <w:rsid w:val="00BE0B3C"/>
    <w:rsid w:val="00BE0E0A"/>
    <w:rsid w:val="00BE19CE"/>
    <w:rsid w:val="00BE1A68"/>
    <w:rsid w:val="00BE1EBE"/>
    <w:rsid w:val="00BE307B"/>
    <w:rsid w:val="00BE347B"/>
    <w:rsid w:val="00BE3843"/>
    <w:rsid w:val="00BE3A3A"/>
    <w:rsid w:val="00BE4170"/>
    <w:rsid w:val="00BE75E4"/>
    <w:rsid w:val="00BF0064"/>
    <w:rsid w:val="00BF10A9"/>
    <w:rsid w:val="00BF145E"/>
    <w:rsid w:val="00BF1FB8"/>
    <w:rsid w:val="00BF22BB"/>
    <w:rsid w:val="00BF22E3"/>
    <w:rsid w:val="00BF2F2A"/>
    <w:rsid w:val="00BF39FE"/>
    <w:rsid w:val="00BF3B1C"/>
    <w:rsid w:val="00BF4496"/>
    <w:rsid w:val="00BF4904"/>
    <w:rsid w:val="00BF4C93"/>
    <w:rsid w:val="00BF5963"/>
    <w:rsid w:val="00BF5DDE"/>
    <w:rsid w:val="00BF6B3D"/>
    <w:rsid w:val="00C01DF6"/>
    <w:rsid w:val="00C02C2E"/>
    <w:rsid w:val="00C02CFE"/>
    <w:rsid w:val="00C03371"/>
    <w:rsid w:val="00C0447C"/>
    <w:rsid w:val="00C05C7A"/>
    <w:rsid w:val="00C05D54"/>
    <w:rsid w:val="00C076E4"/>
    <w:rsid w:val="00C07FD7"/>
    <w:rsid w:val="00C108A2"/>
    <w:rsid w:val="00C12142"/>
    <w:rsid w:val="00C15069"/>
    <w:rsid w:val="00C169C9"/>
    <w:rsid w:val="00C2059A"/>
    <w:rsid w:val="00C24B49"/>
    <w:rsid w:val="00C25904"/>
    <w:rsid w:val="00C2763F"/>
    <w:rsid w:val="00C30119"/>
    <w:rsid w:val="00C306FA"/>
    <w:rsid w:val="00C31190"/>
    <w:rsid w:val="00C315A1"/>
    <w:rsid w:val="00C319CC"/>
    <w:rsid w:val="00C33108"/>
    <w:rsid w:val="00C33248"/>
    <w:rsid w:val="00C333EB"/>
    <w:rsid w:val="00C33623"/>
    <w:rsid w:val="00C337EF"/>
    <w:rsid w:val="00C3386E"/>
    <w:rsid w:val="00C34A90"/>
    <w:rsid w:val="00C3530E"/>
    <w:rsid w:val="00C35610"/>
    <w:rsid w:val="00C36C48"/>
    <w:rsid w:val="00C377EE"/>
    <w:rsid w:val="00C37FC3"/>
    <w:rsid w:val="00C409C2"/>
    <w:rsid w:val="00C41EE5"/>
    <w:rsid w:val="00C4282E"/>
    <w:rsid w:val="00C428BC"/>
    <w:rsid w:val="00C42A59"/>
    <w:rsid w:val="00C42ACC"/>
    <w:rsid w:val="00C430F8"/>
    <w:rsid w:val="00C43B29"/>
    <w:rsid w:val="00C44D8C"/>
    <w:rsid w:val="00C45C7E"/>
    <w:rsid w:val="00C50432"/>
    <w:rsid w:val="00C50B1A"/>
    <w:rsid w:val="00C5147D"/>
    <w:rsid w:val="00C514EE"/>
    <w:rsid w:val="00C51DF6"/>
    <w:rsid w:val="00C53A49"/>
    <w:rsid w:val="00C54EE3"/>
    <w:rsid w:val="00C550EE"/>
    <w:rsid w:val="00C55156"/>
    <w:rsid w:val="00C55947"/>
    <w:rsid w:val="00C55F85"/>
    <w:rsid w:val="00C5608D"/>
    <w:rsid w:val="00C562D3"/>
    <w:rsid w:val="00C576BD"/>
    <w:rsid w:val="00C577FE"/>
    <w:rsid w:val="00C60264"/>
    <w:rsid w:val="00C6082F"/>
    <w:rsid w:val="00C61A27"/>
    <w:rsid w:val="00C628B8"/>
    <w:rsid w:val="00C62A7D"/>
    <w:rsid w:val="00C62DEE"/>
    <w:rsid w:val="00C651F6"/>
    <w:rsid w:val="00C6534C"/>
    <w:rsid w:val="00C6536F"/>
    <w:rsid w:val="00C66264"/>
    <w:rsid w:val="00C6636A"/>
    <w:rsid w:val="00C6654B"/>
    <w:rsid w:val="00C6660A"/>
    <w:rsid w:val="00C66EDA"/>
    <w:rsid w:val="00C6715A"/>
    <w:rsid w:val="00C6741D"/>
    <w:rsid w:val="00C706B0"/>
    <w:rsid w:val="00C71DB8"/>
    <w:rsid w:val="00C722D2"/>
    <w:rsid w:val="00C73439"/>
    <w:rsid w:val="00C7421F"/>
    <w:rsid w:val="00C75AF5"/>
    <w:rsid w:val="00C7601C"/>
    <w:rsid w:val="00C7619C"/>
    <w:rsid w:val="00C763CC"/>
    <w:rsid w:val="00C76B65"/>
    <w:rsid w:val="00C76EE2"/>
    <w:rsid w:val="00C77089"/>
    <w:rsid w:val="00C77864"/>
    <w:rsid w:val="00C8153A"/>
    <w:rsid w:val="00C81877"/>
    <w:rsid w:val="00C83EC7"/>
    <w:rsid w:val="00C84440"/>
    <w:rsid w:val="00C85B0C"/>
    <w:rsid w:val="00C86BB3"/>
    <w:rsid w:val="00C86DA5"/>
    <w:rsid w:val="00C8700C"/>
    <w:rsid w:val="00C87020"/>
    <w:rsid w:val="00C877B8"/>
    <w:rsid w:val="00C93CD0"/>
    <w:rsid w:val="00C941C7"/>
    <w:rsid w:val="00C9506A"/>
    <w:rsid w:val="00C95499"/>
    <w:rsid w:val="00C95EF1"/>
    <w:rsid w:val="00C96657"/>
    <w:rsid w:val="00C96808"/>
    <w:rsid w:val="00C978C8"/>
    <w:rsid w:val="00C97FAF"/>
    <w:rsid w:val="00CA01A1"/>
    <w:rsid w:val="00CA16BB"/>
    <w:rsid w:val="00CA177D"/>
    <w:rsid w:val="00CA1904"/>
    <w:rsid w:val="00CA1E3D"/>
    <w:rsid w:val="00CA30B2"/>
    <w:rsid w:val="00CA356A"/>
    <w:rsid w:val="00CA3EE6"/>
    <w:rsid w:val="00CA493E"/>
    <w:rsid w:val="00CA5F1A"/>
    <w:rsid w:val="00CA6EAC"/>
    <w:rsid w:val="00CA7CC4"/>
    <w:rsid w:val="00CA7F1A"/>
    <w:rsid w:val="00CB0C0D"/>
    <w:rsid w:val="00CB0C3B"/>
    <w:rsid w:val="00CB25D8"/>
    <w:rsid w:val="00CB3C22"/>
    <w:rsid w:val="00CB426E"/>
    <w:rsid w:val="00CB54DB"/>
    <w:rsid w:val="00CB5692"/>
    <w:rsid w:val="00CB58CC"/>
    <w:rsid w:val="00CB5AAC"/>
    <w:rsid w:val="00CB6A79"/>
    <w:rsid w:val="00CB7DBC"/>
    <w:rsid w:val="00CC0C54"/>
    <w:rsid w:val="00CC1158"/>
    <w:rsid w:val="00CC1582"/>
    <w:rsid w:val="00CC219E"/>
    <w:rsid w:val="00CC304C"/>
    <w:rsid w:val="00CC371E"/>
    <w:rsid w:val="00CC37F3"/>
    <w:rsid w:val="00CC3884"/>
    <w:rsid w:val="00CC5393"/>
    <w:rsid w:val="00CC6B44"/>
    <w:rsid w:val="00CC6B52"/>
    <w:rsid w:val="00CD087E"/>
    <w:rsid w:val="00CD0E75"/>
    <w:rsid w:val="00CD115F"/>
    <w:rsid w:val="00CD26B3"/>
    <w:rsid w:val="00CD2729"/>
    <w:rsid w:val="00CD276C"/>
    <w:rsid w:val="00CD3177"/>
    <w:rsid w:val="00CD3F4D"/>
    <w:rsid w:val="00CD4203"/>
    <w:rsid w:val="00CD43AA"/>
    <w:rsid w:val="00CD43B5"/>
    <w:rsid w:val="00CD444F"/>
    <w:rsid w:val="00CD47A7"/>
    <w:rsid w:val="00CD49FE"/>
    <w:rsid w:val="00CD6333"/>
    <w:rsid w:val="00CD70E0"/>
    <w:rsid w:val="00CE0A73"/>
    <w:rsid w:val="00CE1D3E"/>
    <w:rsid w:val="00CE2514"/>
    <w:rsid w:val="00CE364E"/>
    <w:rsid w:val="00CE5047"/>
    <w:rsid w:val="00CE5061"/>
    <w:rsid w:val="00CE6137"/>
    <w:rsid w:val="00CE6495"/>
    <w:rsid w:val="00CE6B6F"/>
    <w:rsid w:val="00CF0BA5"/>
    <w:rsid w:val="00CF0C9F"/>
    <w:rsid w:val="00CF2831"/>
    <w:rsid w:val="00CF2D78"/>
    <w:rsid w:val="00CF4238"/>
    <w:rsid w:val="00CF45E9"/>
    <w:rsid w:val="00CF483B"/>
    <w:rsid w:val="00CF6682"/>
    <w:rsid w:val="00CF6AFC"/>
    <w:rsid w:val="00D019BA"/>
    <w:rsid w:val="00D03D17"/>
    <w:rsid w:val="00D050E7"/>
    <w:rsid w:val="00D06DD0"/>
    <w:rsid w:val="00D126E8"/>
    <w:rsid w:val="00D13D62"/>
    <w:rsid w:val="00D141B4"/>
    <w:rsid w:val="00D146E1"/>
    <w:rsid w:val="00D16BA0"/>
    <w:rsid w:val="00D17076"/>
    <w:rsid w:val="00D172E2"/>
    <w:rsid w:val="00D20000"/>
    <w:rsid w:val="00D20CA5"/>
    <w:rsid w:val="00D21C42"/>
    <w:rsid w:val="00D23EBA"/>
    <w:rsid w:val="00D252C6"/>
    <w:rsid w:val="00D26DA1"/>
    <w:rsid w:val="00D27FCE"/>
    <w:rsid w:val="00D3079C"/>
    <w:rsid w:val="00D309D7"/>
    <w:rsid w:val="00D30D12"/>
    <w:rsid w:val="00D314B2"/>
    <w:rsid w:val="00D31A5C"/>
    <w:rsid w:val="00D337E2"/>
    <w:rsid w:val="00D349A3"/>
    <w:rsid w:val="00D34D5E"/>
    <w:rsid w:val="00D34FB7"/>
    <w:rsid w:val="00D35447"/>
    <w:rsid w:val="00D35B24"/>
    <w:rsid w:val="00D35DA0"/>
    <w:rsid w:val="00D36CF0"/>
    <w:rsid w:val="00D3705D"/>
    <w:rsid w:val="00D37A3F"/>
    <w:rsid w:val="00D40062"/>
    <w:rsid w:val="00D40656"/>
    <w:rsid w:val="00D40D73"/>
    <w:rsid w:val="00D41236"/>
    <w:rsid w:val="00D41C9D"/>
    <w:rsid w:val="00D423A3"/>
    <w:rsid w:val="00D4316A"/>
    <w:rsid w:val="00D43C2F"/>
    <w:rsid w:val="00D444A9"/>
    <w:rsid w:val="00D45074"/>
    <w:rsid w:val="00D458F2"/>
    <w:rsid w:val="00D460F5"/>
    <w:rsid w:val="00D4615A"/>
    <w:rsid w:val="00D46193"/>
    <w:rsid w:val="00D4783A"/>
    <w:rsid w:val="00D5004E"/>
    <w:rsid w:val="00D526C9"/>
    <w:rsid w:val="00D52EB5"/>
    <w:rsid w:val="00D52F0D"/>
    <w:rsid w:val="00D5331E"/>
    <w:rsid w:val="00D53FD4"/>
    <w:rsid w:val="00D5446C"/>
    <w:rsid w:val="00D55978"/>
    <w:rsid w:val="00D55A1B"/>
    <w:rsid w:val="00D57247"/>
    <w:rsid w:val="00D57510"/>
    <w:rsid w:val="00D57CD9"/>
    <w:rsid w:val="00D615FA"/>
    <w:rsid w:val="00D6170B"/>
    <w:rsid w:val="00D6186C"/>
    <w:rsid w:val="00D61A09"/>
    <w:rsid w:val="00D62E27"/>
    <w:rsid w:val="00D64D94"/>
    <w:rsid w:val="00D6681D"/>
    <w:rsid w:val="00D66C0E"/>
    <w:rsid w:val="00D70509"/>
    <w:rsid w:val="00D70DC2"/>
    <w:rsid w:val="00D71329"/>
    <w:rsid w:val="00D714EC"/>
    <w:rsid w:val="00D71526"/>
    <w:rsid w:val="00D71FCE"/>
    <w:rsid w:val="00D72FF6"/>
    <w:rsid w:val="00D7316A"/>
    <w:rsid w:val="00D73493"/>
    <w:rsid w:val="00D7368D"/>
    <w:rsid w:val="00D74765"/>
    <w:rsid w:val="00D74A59"/>
    <w:rsid w:val="00D751F2"/>
    <w:rsid w:val="00D758DB"/>
    <w:rsid w:val="00D75F70"/>
    <w:rsid w:val="00D76D98"/>
    <w:rsid w:val="00D77D6E"/>
    <w:rsid w:val="00D77E89"/>
    <w:rsid w:val="00D801E6"/>
    <w:rsid w:val="00D81D63"/>
    <w:rsid w:val="00D82FAA"/>
    <w:rsid w:val="00D8342C"/>
    <w:rsid w:val="00D8363A"/>
    <w:rsid w:val="00D83EC3"/>
    <w:rsid w:val="00D84C66"/>
    <w:rsid w:val="00D859DF"/>
    <w:rsid w:val="00D86C99"/>
    <w:rsid w:val="00D87302"/>
    <w:rsid w:val="00D878DA"/>
    <w:rsid w:val="00D87938"/>
    <w:rsid w:val="00D87A7B"/>
    <w:rsid w:val="00D909CF"/>
    <w:rsid w:val="00D91B68"/>
    <w:rsid w:val="00D91C03"/>
    <w:rsid w:val="00D92138"/>
    <w:rsid w:val="00D92E33"/>
    <w:rsid w:val="00D93340"/>
    <w:rsid w:val="00D93482"/>
    <w:rsid w:val="00D94A21"/>
    <w:rsid w:val="00D94C27"/>
    <w:rsid w:val="00D94D69"/>
    <w:rsid w:val="00D95E49"/>
    <w:rsid w:val="00D960D7"/>
    <w:rsid w:val="00D9669B"/>
    <w:rsid w:val="00D96B01"/>
    <w:rsid w:val="00D97460"/>
    <w:rsid w:val="00DA0ACB"/>
    <w:rsid w:val="00DA0F7E"/>
    <w:rsid w:val="00DA1A28"/>
    <w:rsid w:val="00DA1E84"/>
    <w:rsid w:val="00DA310D"/>
    <w:rsid w:val="00DA4488"/>
    <w:rsid w:val="00DA47F0"/>
    <w:rsid w:val="00DA6429"/>
    <w:rsid w:val="00DA6981"/>
    <w:rsid w:val="00DA7DB0"/>
    <w:rsid w:val="00DB037E"/>
    <w:rsid w:val="00DB0FF6"/>
    <w:rsid w:val="00DB2B13"/>
    <w:rsid w:val="00DB39F5"/>
    <w:rsid w:val="00DB3CE7"/>
    <w:rsid w:val="00DB4338"/>
    <w:rsid w:val="00DB44EC"/>
    <w:rsid w:val="00DB49E0"/>
    <w:rsid w:val="00DB4D7B"/>
    <w:rsid w:val="00DB5B66"/>
    <w:rsid w:val="00DB6DE7"/>
    <w:rsid w:val="00DC0C43"/>
    <w:rsid w:val="00DC242F"/>
    <w:rsid w:val="00DC2B71"/>
    <w:rsid w:val="00DC35AB"/>
    <w:rsid w:val="00DC406A"/>
    <w:rsid w:val="00DC40CC"/>
    <w:rsid w:val="00DC4689"/>
    <w:rsid w:val="00DC496E"/>
    <w:rsid w:val="00DC575F"/>
    <w:rsid w:val="00DC60FD"/>
    <w:rsid w:val="00DC6CE6"/>
    <w:rsid w:val="00DD13A1"/>
    <w:rsid w:val="00DD1EC9"/>
    <w:rsid w:val="00DD2599"/>
    <w:rsid w:val="00DD2AED"/>
    <w:rsid w:val="00DD2CDD"/>
    <w:rsid w:val="00DD3E59"/>
    <w:rsid w:val="00DD4940"/>
    <w:rsid w:val="00DD5E11"/>
    <w:rsid w:val="00DD642F"/>
    <w:rsid w:val="00DD70E6"/>
    <w:rsid w:val="00DE1B53"/>
    <w:rsid w:val="00DE1D76"/>
    <w:rsid w:val="00DE2B0A"/>
    <w:rsid w:val="00DE374A"/>
    <w:rsid w:val="00DE390E"/>
    <w:rsid w:val="00DE3B63"/>
    <w:rsid w:val="00DE4A07"/>
    <w:rsid w:val="00DE7442"/>
    <w:rsid w:val="00DE7D0C"/>
    <w:rsid w:val="00DE7DF8"/>
    <w:rsid w:val="00DF05EB"/>
    <w:rsid w:val="00DF09F7"/>
    <w:rsid w:val="00DF12CF"/>
    <w:rsid w:val="00DF2151"/>
    <w:rsid w:val="00DF2591"/>
    <w:rsid w:val="00DF2F95"/>
    <w:rsid w:val="00DF4743"/>
    <w:rsid w:val="00DF5450"/>
    <w:rsid w:val="00DF65D1"/>
    <w:rsid w:val="00DF6F20"/>
    <w:rsid w:val="00E007AD"/>
    <w:rsid w:val="00E017F7"/>
    <w:rsid w:val="00E01F1E"/>
    <w:rsid w:val="00E030FA"/>
    <w:rsid w:val="00E033B9"/>
    <w:rsid w:val="00E034A8"/>
    <w:rsid w:val="00E03A4F"/>
    <w:rsid w:val="00E0445B"/>
    <w:rsid w:val="00E045A9"/>
    <w:rsid w:val="00E0484B"/>
    <w:rsid w:val="00E049BF"/>
    <w:rsid w:val="00E06C40"/>
    <w:rsid w:val="00E07992"/>
    <w:rsid w:val="00E11894"/>
    <w:rsid w:val="00E11ED6"/>
    <w:rsid w:val="00E12CAF"/>
    <w:rsid w:val="00E12E00"/>
    <w:rsid w:val="00E13281"/>
    <w:rsid w:val="00E149D4"/>
    <w:rsid w:val="00E168A0"/>
    <w:rsid w:val="00E16E14"/>
    <w:rsid w:val="00E2008E"/>
    <w:rsid w:val="00E20257"/>
    <w:rsid w:val="00E21BB4"/>
    <w:rsid w:val="00E22838"/>
    <w:rsid w:val="00E2310D"/>
    <w:rsid w:val="00E23273"/>
    <w:rsid w:val="00E23877"/>
    <w:rsid w:val="00E242D3"/>
    <w:rsid w:val="00E2443F"/>
    <w:rsid w:val="00E24862"/>
    <w:rsid w:val="00E24C7D"/>
    <w:rsid w:val="00E255C5"/>
    <w:rsid w:val="00E26223"/>
    <w:rsid w:val="00E26702"/>
    <w:rsid w:val="00E30F83"/>
    <w:rsid w:val="00E319EF"/>
    <w:rsid w:val="00E32264"/>
    <w:rsid w:val="00E3265C"/>
    <w:rsid w:val="00E337F2"/>
    <w:rsid w:val="00E33C9B"/>
    <w:rsid w:val="00E3423D"/>
    <w:rsid w:val="00E3492C"/>
    <w:rsid w:val="00E34F68"/>
    <w:rsid w:val="00E35A5B"/>
    <w:rsid w:val="00E35B66"/>
    <w:rsid w:val="00E35DFD"/>
    <w:rsid w:val="00E36B08"/>
    <w:rsid w:val="00E36B37"/>
    <w:rsid w:val="00E36E01"/>
    <w:rsid w:val="00E40A6E"/>
    <w:rsid w:val="00E417B8"/>
    <w:rsid w:val="00E41C3A"/>
    <w:rsid w:val="00E41D0D"/>
    <w:rsid w:val="00E41E57"/>
    <w:rsid w:val="00E452C3"/>
    <w:rsid w:val="00E4540D"/>
    <w:rsid w:val="00E465F3"/>
    <w:rsid w:val="00E46AF8"/>
    <w:rsid w:val="00E470AC"/>
    <w:rsid w:val="00E47C89"/>
    <w:rsid w:val="00E47D07"/>
    <w:rsid w:val="00E47E7D"/>
    <w:rsid w:val="00E50074"/>
    <w:rsid w:val="00E51143"/>
    <w:rsid w:val="00E511C7"/>
    <w:rsid w:val="00E513F8"/>
    <w:rsid w:val="00E523FC"/>
    <w:rsid w:val="00E52577"/>
    <w:rsid w:val="00E52BD0"/>
    <w:rsid w:val="00E52C7A"/>
    <w:rsid w:val="00E53AB6"/>
    <w:rsid w:val="00E54B25"/>
    <w:rsid w:val="00E54EF8"/>
    <w:rsid w:val="00E54F73"/>
    <w:rsid w:val="00E55839"/>
    <w:rsid w:val="00E572D0"/>
    <w:rsid w:val="00E62154"/>
    <w:rsid w:val="00E62F8C"/>
    <w:rsid w:val="00E634CA"/>
    <w:rsid w:val="00E63927"/>
    <w:rsid w:val="00E63BF5"/>
    <w:rsid w:val="00E63E72"/>
    <w:rsid w:val="00E64877"/>
    <w:rsid w:val="00E65F07"/>
    <w:rsid w:val="00E670B3"/>
    <w:rsid w:val="00E672FF"/>
    <w:rsid w:val="00E70D92"/>
    <w:rsid w:val="00E71076"/>
    <w:rsid w:val="00E720AE"/>
    <w:rsid w:val="00E72938"/>
    <w:rsid w:val="00E72B0B"/>
    <w:rsid w:val="00E72B7A"/>
    <w:rsid w:val="00E73281"/>
    <w:rsid w:val="00E73460"/>
    <w:rsid w:val="00E74E2F"/>
    <w:rsid w:val="00E74EE6"/>
    <w:rsid w:val="00E7502E"/>
    <w:rsid w:val="00E750C3"/>
    <w:rsid w:val="00E75D8B"/>
    <w:rsid w:val="00E7662F"/>
    <w:rsid w:val="00E76D1C"/>
    <w:rsid w:val="00E77CCF"/>
    <w:rsid w:val="00E811B6"/>
    <w:rsid w:val="00E82ECE"/>
    <w:rsid w:val="00E82F09"/>
    <w:rsid w:val="00E83320"/>
    <w:rsid w:val="00E83863"/>
    <w:rsid w:val="00E8460F"/>
    <w:rsid w:val="00E87D05"/>
    <w:rsid w:val="00E90CDD"/>
    <w:rsid w:val="00E919C6"/>
    <w:rsid w:val="00E919F9"/>
    <w:rsid w:val="00E92B5C"/>
    <w:rsid w:val="00E93E69"/>
    <w:rsid w:val="00E93F06"/>
    <w:rsid w:val="00E93F1F"/>
    <w:rsid w:val="00E941F9"/>
    <w:rsid w:val="00E95D07"/>
    <w:rsid w:val="00E97A2B"/>
    <w:rsid w:val="00EA22B2"/>
    <w:rsid w:val="00EA242D"/>
    <w:rsid w:val="00EA298C"/>
    <w:rsid w:val="00EA29C0"/>
    <w:rsid w:val="00EA30CA"/>
    <w:rsid w:val="00EA3BC1"/>
    <w:rsid w:val="00EA405A"/>
    <w:rsid w:val="00EA5189"/>
    <w:rsid w:val="00EA61F2"/>
    <w:rsid w:val="00EA7854"/>
    <w:rsid w:val="00EA7993"/>
    <w:rsid w:val="00EB0284"/>
    <w:rsid w:val="00EB1216"/>
    <w:rsid w:val="00EB161C"/>
    <w:rsid w:val="00EB2177"/>
    <w:rsid w:val="00EB4045"/>
    <w:rsid w:val="00EB47B5"/>
    <w:rsid w:val="00EB49D9"/>
    <w:rsid w:val="00EB5146"/>
    <w:rsid w:val="00EB6832"/>
    <w:rsid w:val="00EB683E"/>
    <w:rsid w:val="00EB6FEC"/>
    <w:rsid w:val="00EB7226"/>
    <w:rsid w:val="00EB7525"/>
    <w:rsid w:val="00EB7BF4"/>
    <w:rsid w:val="00EC0637"/>
    <w:rsid w:val="00EC073A"/>
    <w:rsid w:val="00EC0C0C"/>
    <w:rsid w:val="00EC0D86"/>
    <w:rsid w:val="00EC0E0F"/>
    <w:rsid w:val="00EC0FB4"/>
    <w:rsid w:val="00EC1228"/>
    <w:rsid w:val="00EC2D7B"/>
    <w:rsid w:val="00EC2EFA"/>
    <w:rsid w:val="00EC31B8"/>
    <w:rsid w:val="00EC4362"/>
    <w:rsid w:val="00EC48BF"/>
    <w:rsid w:val="00EC48F4"/>
    <w:rsid w:val="00EC4F85"/>
    <w:rsid w:val="00EC5CCE"/>
    <w:rsid w:val="00EC6EBF"/>
    <w:rsid w:val="00EC76A9"/>
    <w:rsid w:val="00ED1A74"/>
    <w:rsid w:val="00ED1FC0"/>
    <w:rsid w:val="00ED3EA8"/>
    <w:rsid w:val="00ED4F91"/>
    <w:rsid w:val="00ED4FAB"/>
    <w:rsid w:val="00ED53C4"/>
    <w:rsid w:val="00ED57E6"/>
    <w:rsid w:val="00ED6F63"/>
    <w:rsid w:val="00ED720D"/>
    <w:rsid w:val="00ED7394"/>
    <w:rsid w:val="00ED7C01"/>
    <w:rsid w:val="00ED7E90"/>
    <w:rsid w:val="00EE0154"/>
    <w:rsid w:val="00EE04CE"/>
    <w:rsid w:val="00EE0B1F"/>
    <w:rsid w:val="00EE44BF"/>
    <w:rsid w:val="00EE59E9"/>
    <w:rsid w:val="00EE6724"/>
    <w:rsid w:val="00EE677B"/>
    <w:rsid w:val="00EF1788"/>
    <w:rsid w:val="00EF2302"/>
    <w:rsid w:val="00EF2411"/>
    <w:rsid w:val="00EF2461"/>
    <w:rsid w:val="00EF2F9B"/>
    <w:rsid w:val="00EF3D1F"/>
    <w:rsid w:val="00EF5AFD"/>
    <w:rsid w:val="00EF61B0"/>
    <w:rsid w:val="00EF6338"/>
    <w:rsid w:val="00EF6BDA"/>
    <w:rsid w:val="00EF6EB3"/>
    <w:rsid w:val="00EF7849"/>
    <w:rsid w:val="00EF7B70"/>
    <w:rsid w:val="00F00437"/>
    <w:rsid w:val="00F0083E"/>
    <w:rsid w:val="00F00C34"/>
    <w:rsid w:val="00F019CE"/>
    <w:rsid w:val="00F02F0E"/>
    <w:rsid w:val="00F033C1"/>
    <w:rsid w:val="00F03E06"/>
    <w:rsid w:val="00F04351"/>
    <w:rsid w:val="00F04A21"/>
    <w:rsid w:val="00F053C4"/>
    <w:rsid w:val="00F05D70"/>
    <w:rsid w:val="00F07D06"/>
    <w:rsid w:val="00F13561"/>
    <w:rsid w:val="00F142B0"/>
    <w:rsid w:val="00F14632"/>
    <w:rsid w:val="00F14BD3"/>
    <w:rsid w:val="00F16431"/>
    <w:rsid w:val="00F17BBA"/>
    <w:rsid w:val="00F17F64"/>
    <w:rsid w:val="00F2000E"/>
    <w:rsid w:val="00F200D4"/>
    <w:rsid w:val="00F2111C"/>
    <w:rsid w:val="00F2196C"/>
    <w:rsid w:val="00F219F8"/>
    <w:rsid w:val="00F21E63"/>
    <w:rsid w:val="00F25722"/>
    <w:rsid w:val="00F261E9"/>
    <w:rsid w:val="00F27596"/>
    <w:rsid w:val="00F27953"/>
    <w:rsid w:val="00F30296"/>
    <w:rsid w:val="00F30DAA"/>
    <w:rsid w:val="00F31064"/>
    <w:rsid w:val="00F312BD"/>
    <w:rsid w:val="00F31475"/>
    <w:rsid w:val="00F3240D"/>
    <w:rsid w:val="00F3298E"/>
    <w:rsid w:val="00F33977"/>
    <w:rsid w:val="00F33CC2"/>
    <w:rsid w:val="00F35844"/>
    <w:rsid w:val="00F365F1"/>
    <w:rsid w:val="00F36DB6"/>
    <w:rsid w:val="00F37262"/>
    <w:rsid w:val="00F41172"/>
    <w:rsid w:val="00F44192"/>
    <w:rsid w:val="00F463BE"/>
    <w:rsid w:val="00F469A7"/>
    <w:rsid w:val="00F47FF3"/>
    <w:rsid w:val="00F510CA"/>
    <w:rsid w:val="00F516B4"/>
    <w:rsid w:val="00F51721"/>
    <w:rsid w:val="00F5206C"/>
    <w:rsid w:val="00F53714"/>
    <w:rsid w:val="00F547DC"/>
    <w:rsid w:val="00F55DAC"/>
    <w:rsid w:val="00F55E46"/>
    <w:rsid w:val="00F55FC8"/>
    <w:rsid w:val="00F56F60"/>
    <w:rsid w:val="00F56FC7"/>
    <w:rsid w:val="00F61022"/>
    <w:rsid w:val="00F61E02"/>
    <w:rsid w:val="00F63284"/>
    <w:rsid w:val="00F63F79"/>
    <w:rsid w:val="00F64696"/>
    <w:rsid w:val="00F6484A"/>
    <w:rsid w:val="00F6557E"/>
    <w:rsid w:val="00F66874"/>
    <w:rsid w:val="00F674D6"/>
    <w:rsid w:val="00F6758B"/>
    <w:rsid w:val="00F70BA4"/>
    <w:rsid w:val="00F71401"/>
    <w:rsid w:val="00F7145F"/>
    <w:rsid w:val="00F71AB3"/>
    <w:rsid w:val="00F73AE8"/>
    <w:rsid w:val="00F73CDB"/>
    <w:rsid w:val="00F743DC"/>
    <w:rsid w:val="00F75025"/>
    <w:rsid w:val="00F75528"/>
    <w:rsid w:val="00F75C44"/>
    <w:rsid w:val="00F75C92"/>
    <w:rsid w:val="00F77A4C"/>
    <w:rsid w:val="00F77A84"/>
    <w:rsid w:val="00F80625"/>
    <w:rsid w:val="00F808EB"/>
    <w:rsid w:val="00F8229A"/>
    <w:rsid w:val="00F82391"/>
    <w:rsid w:val="00F83759"/>
    <w:rsid w:val="00F83A1B"/>
    <w:rsid w:val="00F84322"/>
    <w:rsid w:val="00F84BBC"/>
    <w:rsid w:val="00F8686A"/>
    <w:rsid w:val="00F86C0D"/>
    <w:rsid w:val="00F86EEF"/>
    <w:rsid w:val="00F90685"/>
    <w:rsid w:val="00F910E1"/>
    <w:rsid w:val="00F91901"/>
    <w:rsid w:val="00F928F4"/>
    <w:rsid w:val="00F92DC9"/>
    <w:rsid w:val="00F9312A"/>
    <w:rsid w:val="00F93E35"/>
    <w:rsid w:val="00F9450F"/>
    <w:rsid w:val="00F94D5D"/>
    <w:rsid w:val="00F95438"/>
    <w:rsid w:val="00F96304"/>
    <w:rsid w:val="00F9767A"/>
    <w:rsid w:val="00F97CF5"/>
    <w:rsid w:val="00FA0057"/>
    <w:rsid w:val="00FA0B82"/>
    <w:rsid w:val="00FA16DD"/>
    <w:rsid w:val="00FA267F"/>
    <w:rsid w:val="00FA3EAA"/>
    <w:rsid w:val="00FA455D"/>
    <w:rsid w:val="00FA48E4"/>
    <w:rsid w:val="00FA4CC9"/>
    <w:rsid w:val="00FA5591"/>
    <w:rsid w:val="00FA7C3C"/>
    <w:rsid w:val="00FA7EED"/>
    <w:rsid w:val="00FB05ED"/>
    <w:rsid w:val="00FB2DC6"/>
    <w:rsid w:val="00FB2E55"/>
    <w:rsid w:val="00FB4017"/>
    <w:rsid w:val="00FB474A"/>
    <w:rsid w:val="00FB58EF"/>
    <w:rsid w:val="00FB599C"/>
    <w:rsid w:val="00FB705A"/>
    <w:rsid w:val="00FB7179"/>
    <w:rsid w:val="00FB74AA"/>
    <w:rsid w:val="00FB76F1"/>
    <w:rsid w:val="00FC0E2B"/>
    <w:rsid w:val="00FC17C8"/>
    <w:rsid w:val="00FC20D0"/>
    <w:rsid w:val="00FC2CD6"/>
    <w:rsid w:val="00FC3955"/>
    <w:rsid w:val="00FC3A78"/>
    <w:rsid w:val="00FC4645"/>
    <w:rsid w:val="00FC4A8C"/>
    <w:rsid w:val="00FC4D99"/>
    <w:rsid w:val="00FC4EDF"/>
    <w:rsid w:val="00FC677C"/>
    <w:rsid w:val="00FC730C"/>
    <w:rsid w:val="00FD015B"/>
    <w:rsid w:val="00FD13F1"/>
    <w:rsid w:val="00FD14C2"/>
    <w:rsid w:val="00FD21C7"/>
    <w:rsid w:val="00FD2934"/>
    <w:rsid w:val="00FD2F04"/>
    <w:rsid w:val="00FD3600"/>
    <w:rsid w:val="00FD391A"/>
    <w:rsid w:val="00FD3A68"/>
    <w:rsid w:val="00FD4051"/>
    <w:rsid w:val="00FD48D1"/>
    <w:rsid w:val="00FD5114"/>
    <w:rsid w:val="00FD5621"/>
    <w:rsid w:val="00FD5E1A"/>
    <w:rsid w:val="00FD70E5"/>
    <w:rsid w:val="00FD737F"/>
    <w:rsid w:val="00FD7395"/>
    <w:rsid w:val="00FD76B8"/>
    <w:rsid w:val="00FD7B53"/>
    <w:rsid w:val="00FE13FC"/>
    <w:rsid w:val="00FE293B"/>
    <w:rsid w:val="00FE2AF7"/>
    <w:rsid w:val="00FE36DF"/>
    <w:rsid w:val="00FE440C"/>
    <w:rsid w:val="00FE553A"/>
    <w:rsid w:val="00FE69AB"/>
    <w:rsid w:val="00FE6F6F"/>
    <w:rsid w:val="00FE7ABF"/>
    <w:rsid w:val="00FF2252"/>
    <w:rsid w:val="00FF25ED"/>
    <w:rsid w:val="00FF2B78"/>
    <w:rsid w:val="00FF3350"/>
    <w:rsid w:val="00FF3CBC"/>
    <w:rsid w:val="00FF5F17"/>
    <w:rsid w:val="00FF6D38"/>
    <w:rsid w:val="00FF70B1"/>
    <w:rsid w:val="00FF77C3"/>
    <w:rsid w:val="00FF7A26"/>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D27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lang w:val="sr-Latn-RS" w:eastAsia="sr-Latn-R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text"/>
    <w:qFormat/>
    <w:rsid w:val="00660AFA"/>
    <w:pPr>
      <w:spacing w:before="80" w:line="240" w:lineRule="atLeast"/>
      <w:jc w:val="both"/>
    </w:pPr>
    <w:rPr>
      <w:rFonts w:ascii="Times New Roman" w:hAnsi="Times New Roman"/>
      <w:color w:val="000000"/>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377DC"/>
    <w:rPr>
      <w:color w:val="0000FF"/>
      <w:u w:val="single"/>
    </w:rPr>
  </w:style>
  <w:style w:type="paragraph" w:styleId="ListParagraph">
    <w:name w:val="List Paragraph"/>
    <w:basedOn w:val="Normal"/>
    <w:uiPriority w:val="34"/>
    <w:rsid w:val="005377DC"/>
    <w:pPr>
      <w:ind w:left="720"/>
      <w:contextualSpacing/>
    </w:pPr>
  </w:style>
  <w:style w:type="table" w:styleId="TableGrid">
    <w:name w:val="Table Grid"/>
    <w:basedOn w:val="TableNormal"/>
    <w:uiPriority w:val="59"/>
    <w:rsid w:val="008557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DB3CE7"/>
    <w:rPr>
      <w:color w:val="808080"/>
    </w:rPr>
  </w:style>
  <w:style w:type="paragraph" w:styleId="BalloonText">
    <w:name w:val="Balloon Text"/>
    <w:basedOn w:val="Normal"/>
    <w:link w:val="BalloonTextChar"/>
    <w:uiPriority w:val="99"/>
    <w:semiHidden/>
    <w:unhideWhenUsed/>
    <w:rsid w:val="00DB3CE7"/>
    <w:pPr>
      <w:spacing w:before="0" w:line="240" w:lineRule="auto"/>
    </w:pPr>
    <w:rPr>
      <w:rFonts w:ascii="Tahoma" w:hAnsi="Tahoma" w:cs="Tahoma"/>
      <w:sz w:val="16"/>
      <w:szCs w:val="16"/>
    </w:rPr>
  </w:style>
  <w:style w:type="character" w:customStyle="1" w:styleId="BalloonTextChar">
    <w:name w:val="Balloon Text Char"/>
    <w:link w:val="BalloonText"/>
    <w:uiPriority w:val="99"/>
    <w:semiHidden/>
    <w:rsid w:val="00DB3CE7"/>
    <w:rPr>
      <w:rFonts w:ascii="Tahoma" w:hAnsi="Tahoma" w:cs="Tahoma"/>
      <w:sz w:val="16"/>
      <w:szCs w:val="16"/>
    </w:rPr>
  </w:style>
  <w:style w:type="paragraph" w:styleId="Title">
    <w:name w:val="Title"/>
    <w:basedOn w:val="Normal"/>
    <w:next w:val="Normal"/>
    <w:link w:val="TitleChar"/>
    <w:autoRedefine/>
    <w:uiPriority w:val="10"/>
    <w:qFormat/>
    <w:rsid w:val="00C5147D"/>
    <w:pPr>
      <w:spacing w:before="480" w:line="360" w:lineRule="exact"/>
      <w:jc w:val="center"/>
      <w:outlineLvl w:val="0"/>
    </w:pPr>
    <w:rPr>
      <w:rFonts w:eastAsia="Times New Roman"/>
      <w:b/>
      <w:bCs/>
      <w:kern w:val="28"/>
      <w:sz w:val="32"/>
      <w:szCs w:val="32"/>
    </w:rPr>
  </w:style>
  <w:style w:type="character" w:customStyle="1" w:styleId="TitleChar">
    <w:name w:val="Title Char"/>
    <w:link w:val="Title"/>
    <w:uiPriority w:val="10"/>
    <w:rsid w:val="00C5147D"/>
    <w:rPr>
      <w:rFonts w:ascii="Times New Roman" w:eastAsia="Times New Roman" w:hAnsi="Times New Roman" w:cs="Times New Roman"/>
      <w:b/>
      <w:bCs/>
      <w:color w:val="000000"/>
      <w:kern w:val="28"/>
      <w:sz w:val="32"/>
      <w:szCs w:val="32"/>
      <w:lang w:val="en-US" w:eastAsia="en-US"/>
    </w:rPr>
  </w:style>
  <w:style w:type="paragraph" w:styleId="Subtitle">
    <w:name w:val="Subtitle"/>
    <w:aliases w:val="Section title (level 1)"/>
    <w:basedOn w:val="Normal"/>
    <w:next w:val="Normal"/>
    <w:link w:val="SubtitleChar"/>
    <w:autoRedefine/>
    <w:uiPriority w:val="11"/>
    <w:qFormat/>
    <w:rsid w:val="00C5147D"/>
    <w:pPr>
      <w:spacing w:before="240" w:after="80" w:line="320" w:lineRule="exact"/>
      <w:jc w:val="left"/>
      <w:outlineLvl w:val="0"/>
    </w:pPr>
    <w:rPr>
      <w:rFonts w:eastAsia="Times New Roman"/>
      <w:b/>
      <w:sz w:val="28"/>
      <w:szCs w:val="24"/>
    </w:rPr>
  </w:style>
  <w:style w:type="character" w:customStyle="1" w:styleId="SubtitleChar">
    <w:name w:val="Subtitle Char"/>
    <w:aliases w:val="Section title (level 1) Char"/>
    <w:link w:val="Subtitle"/>
    <w:uiPriority w:val="11"/>
    <w:rsid w:val="00C5147D"/>
    <w:rPr>
      <w:rFonts w:ascii="Times New Roman" w:eastAsia="Times New Roman" w:hAnsi="Times New Roman" w:cs="Times New Roman"/>
      <w:b/>
      <w:color w:val="000000"/>
      <w:sz w:val="28"/>
      <w:szCs w:val="24"/>
      <w:lang w:val="en-US" w:eastAsia="en-US"/>
    </w:rPr>
  </w:style>
  <w:style w:type="paragraph" w:customStyle="1" w:styleId="Subsectiontitlelevel2">
    <w:name w:val="Subsection title (level 2)"/>
    <w:basedOn w:val="Normal"/>
    <w:link w:val="Subsectiontitlelevel2Char"/>
    <w:autoRedefine/>
    <w:qFormat/>
    <w:rsid w:val="00C5147D"/>
    <w:pPr>
      <w:spacing w:before="120" w:line="280" w:lineRule="exact"/>
      <w:jc w:val="left"/>
      <w:outlineLvl w:val="1"/>
    </w:pPr>
    <w:rPr>
      <w:b/>
      <w:sz w:val="24"/>
    </w:rPr>
  </w:style>
  <w:style w:type="paragraph" w:customStyle="1" w:styleId="Subsectiontitlelevel3">
    <w:name w:val="Subsection title (level 3)"/>
    <w:basedOn w:val="Normal"/>
    <w:link w:val="Subsectiontitlelevel3Char"/>
    <w:autoRedefine/>
    <w:qFormat/>
    <w:rsid w:val="00033F68"/>
    <w:pPr>
      <w:spacing w:before="120" w:line="240" w:lineRule="exact"/>
      <w:jc w:val="left"/>
      <w:outlineLvl w:val="2"/>
    </w:pPr>
    <w:rPr>
      <w:b/>
    </w:rPr>
  </w:style>
  <w:style w:type="character" w:customStyle="1" w:styleId="Subsectiontitlelevel2Char">
    <w:name w:val="Subsection title (level 2) Char"/>
    <w:link w:val="Subsectiontitlelevel2"/>
    <w:rsid w:val="00C5147D"/>
    <w:rPr>
      <w:rFonts w:ascii="Times New Roman" w:hAnsi="Times New Roman"/>
      <w:b/>
      <w:color w:val="000000"/>
      <w:sz w:val="24"/>
      <w:szCs w:val="22"/>
      <w:lang w:val="en-US" w:eastAsia="en-US"/>
    </w:rPr>
  </w:style>
  <w:style w:type="paragraph" w:customStyle="1" w:styleId="Subsectiontitlelevel4">
    <w:name w:val="Subsection title (level 4)"/>
    <w:basedOn w:val="Normal"/>
    <w:link w:val="Subsectiontitlelevel4Char"/>
    <w:autoRedefine/>
    <w:qFormat/>
    <w:rsid w:val="00033F68"/>
    <w:pPr>
      <w:spacing w:before="120" w:line="240" w:lineRule="exact"/>
      <w:jc w:val="left"/>
      <w:outlineLvl w:val="3"/>
    </w:pPr>
    <w:rPr>
      <w:i/>
    </w:rPr>
  </w:style>
  <w:style w:type="character" w:customStyle="1" w:styleId="Subsectiontitlelevel3Char">
    <w:name w:val="Subsection title (level 3) Char"/>
    <w:link w:val="Subsectiontitlelevel3"/>
    <w:rsid w:val="00033F68"/>
    <w:rPr>
      <w:rFonts w:ascii="Times New Roman" w:hAnsi="Times New Roman"/>
      <w:b/>
      <w:color w:val="000000"/>
      <w:sz w:val="22"/>
      <w:szCs w:val="22"/>
      <w:lang w:val="en-US" w:eastAsia="en-US"/>
    </w:rPr>
  </w:style>
  <w:style w:type="paragraph" w:customStyle="1" w:styleId="Authorsaffiliations">
    <w:name w:val="Authors’ affiliations"/>
    <w:basedOn w:val="Normal"/>
    <w:link w:val="AuthorsaffiliationsChar"/>
    <w:autoRedefine/>
    <w:qFormat/>
    <w:rsid w:val="00033F68"/>
    <w:pPr>
      <w:spacing w:before="0" w:line="220" w:lineRule="exact"/>
      <w:ind w:left="567" w:right="567"/>
      <w:jc w:val="center"/>
    </w:pPr>
    <w:rPr>
      <w:i/>
      <w:sz w:val="20"/>
    </w:rPr>
  </w:style>
  <w:style w:type="character" w:customStyle="1" w:styleId="Subsectiontitlelevel4Char">
    <w:name w:val="Subsection title (level 4) Char"/>
    <w:link w:val="Subsectiontitlelevel4"/>
    <w:rsid w:val="00033F68"/>
    <w:rPr>
      <w:rFonts w:ascii="Times New Roman" w:hAnsi="Times New Roman"/>
      <w:i/>
      <w:color w:val="000000"/>
      <w:sz w:val="22"/>
      <w:szCs w:val="22"/>
      <w:lang w:val="en-US" w:eastAsia="en-US"/>
    </w:rPr>
  </w:style>
  <w:style w:type="paragraph" w:customStyle="1" w:styleId="Authorsnames">
    <w:name w:val="Authors’ names"/>
    <w:basedOn w:val="Normal"/>
    <w:link w:val="AuthorsnamesChar"/>
    <w:autoRedefine/>
    <w:qFormat/>
    <w:rsid w:val="00033F68"/>
    <w:pPr>
      <w:spacing w:before="360" w:after="240" w:line="240" w:lineRule="exact"/>
      <w:ind w:left="567" w:right="567"/>
      <w:jc w:val="center"/>
    </w:pPr>
    <w:rPr>
      <w:b/>
      <w:i/>
    </w:rPr>
  </w:style>
  <w:style w:type="character" w:customStyle="1" w:styleId="AuthorsaffiliationsChar">
    <w:name w:val="Authors’ affiliations Char"/>
    <w:link w:val="Authorsaffiliations"/>
    <w:rsid w:val="00033F68"/>
    <w:rPr>
      <w:rFonts w:ascii="Times New Roman" w:hAnsi="Times New Roman"/>
      <w:i/>
      <w:color w:val="000000"/>
      <w:szCs w:val="22"/>
      <w:lang w:val="en-US" w:eastAsia="en-US"/>
    </w:rPr>
  </w:style>
  <w:style w:type="paragraph" w:customStyle="1" w:styleId="Abstract">
    <w:name w:val="Abstract"/>
    <w:basedOn w:val="Normal"/>
    <w:link w:val="AbstractChar"/>
    <w:autoRedefine/>
    <w:qFormat/>
    <w:rsid w:val="00033F68"/>
    <w:pPr>
      <w:spacing w:before="360" w:line="220" w:lineRule="exact"/>
      <w:ind w:left="567" w:right="567"/>
    </w:pPr>
    <w:rPr>
      <w:sz w:val="20"/>
    </w:rPr>
  </w:style>
  <w:style w:type="character" w:customStyle="1" w:styleId="AuthorsnamesChar">
    <w:name w:val="Authors’ names Char"/>
    <w:link w:val="Authorsnames"/>
    <w:rsid w:val="00033F68"/>
    <w:rPr>
      <w:rFonts w:ascii="Times New Roman" w:hAnsi="Times New Roman"/>
      <w:b/>
      <w:i/>
      <w:color w:val="000000"/>
      <w:sz w:val="22"/>
      <w:szCs w:val="22"/>
      <w:lang w:val="en-US" w:eastAsia="en-US"/>
    </w:rPr>
  </w:style>
  <w:style w:type="paragraph" w:customStyle="1" w:styleId="Keywords">
    <w:name w:val="Keywords"/>
    <w:basedOn w:val="Abstract"/>
    <w:link w:val="KeywordsChar"/>
    <w:autoRedefine/>
    <w:qFormat/>
    <w:rsid w:val="00FE293B"/>
    <w:pPr>
      <w:spacing w:before="240" w:after="360"/>
    </w:pPr>
  </w:style>
  <w:style w:type="character" w:customStyle="1" w:styleId="AbstractChar">
    <w:name w:val="Abstract Char"/>
    <w:link w:val="Abstract"/>
    <w:rsid w:val="00033F68"/>
    <w:rPr>
      <w:rFonts w:ascii="Times New Roman" w:hAnsi="Times New Roman"/>
      <w:color w:val="000000"/>
      <w:szCs w:val="22"/>
      <w:lang w:val="en-US" w:eastAsia="en-US"/>
    </w:rPr>
  </w:style>
  <w:style w:type="paragraph" w:customStyle="1" w:styleId="Lists">
    <w:name w:val="Lists"/>
    <w:basedOn w:val="Normal"/>
    <w:link w:val="ListsChar"/>
    <w:autoRedefine/>
    <w:qFormat/>
    <w:rsid w:val="00FE293B"/>
    <w:pPr>
      <w:spacing w:before="0"/>
      <w:ind w:left="568" w:hanging="284"/>
    </w:pPr>
  </w:style>
  <w:style w:type="character" w:customStyle="1" w:styleId="KeywordsChar">
    <w:name w:val="Keywords Char"/>
    <w:basedOn w:val="AbstractChar"/>
    <w:link w:val="Keywords"/>
    <w:rsid w:val="00FE293B"/>
    <w:rPr>
      <w:rFonts w:ascii="Times New Roman" w:hAnsi="Times New Roman"/>
      <w:color w:val="000000"/>
      <w:szCs w:val="22"/>
      <w:lang w:val="en-US" w:eastAsia="en-US"/>
    </w:rPr>
  </w:style>
  <w:style w:type="paragraph" w:customStyle="1" w:styleId="Equations">
    <w:name w:val="Equations"/>
    <w:basedOn w:val="Normal"/>
    <w:link w:val="EquationsChar"/>
    <w:autoRedefine/>
    <w:qFormat/>
    <w:rsid w:val="00FE293B"/>
    <w:pPr>
      <w:spacing w:line="240" w:lineRule="auto"/>
      <w:jc w:val="center"/>
    </w:pPr>
    <w:rPr>
      <w:sz w:val="20"/>
    </w:rPr>
  </w:style>
  <w:style w:type="character" w:customStyle="1" w:styleId="ListsChar">
    <w:name w:val="Lists Char"/>
    <w:link w:val="Lists"/>
    <w:rsid w:val="00FE293B"/>
    <w:rPr>
      <w:rFonts w:ascii="Times New Roman" w:hAnsi="Times New Roman"/>
      <w:color w:val="000000"/>
      <w:sz w:val="22"/>
      <w:szCs w:val="22"/>
      <w:lang w:val="en-US" w:eastAsia="en-US"/>
    </w:rPr>
  </w:style>
  <w:style w:type="paragraph" w:customStyle="1" w:styleId="Figures">
    <w:name w:val="Figures"/>
    <w:basedOn w:val="Normal"/>
    <w:link w:val="FiguresChar"/>
    <w:autoRedefine/>
    <w:qFormat/>
    <w:rsid w:val="00FE293B"/>
    <w:pPr>
      <w:spacing w:before="120" w:line="240" w:lineRule="auto"/>
      <w:jc w:val="center"/>
    </w:pPr>
  </w:style>
  <w:style w:type="character" w:customStyle="1" w:styleId="EquationsChar">
    <w:name w:val="Equations Char"/>
    <w:link w:val="Equations"/>
    <w:rsid w:val="00FE293B"/>
    <w:rPr>
      <w:rFonts w:ascii="Times New Roman" w:hAnsi="Times New Roman"/>
      <w:color w:val="000000"/>
      <w:szCs w:val="22"/>
      <w:lang w:val="en-US" w:eastAsia="en-US"/>
    </w:rPr>
  </w:style>
  <w:style w:type="paragraph" w:customStyle="1" w:styleId="Figurecaptions">
    <w:name w:val="Figure captions"/>
    <w:basedOn w:val="Normal"/>
    <w:link w:val="FigurecaptionsChar"/>
    <w:autoRedefine/>
    <w:qFormat/>
    <w:rsid w:val="00FE293B"/>
    <w:pPr>
      <w:spacing w:before="40" w:after="120" w:line="220" w:lineRule="exact"/>
      <w:jc w:val="center"/>
    </w:pPr>
    <w:rPr>
      <w:i/>
      <w:sz w:val="20"/>
    </w:rPr>
  </w:style>
  <w:style w:type="character" w:customStyle="1" w:styleId="FiguresChar">
    <w:name w:val="Figures Char"/>
    <w:link w:val="Figures"/>
    <w:rsid w:val="00FE293B"/>
    <w:rPr>
      <w:rFonts w:ascii="Times New Roman" w:hAnsi="Times New Roman"/>
      <w:color w:val="000000"/>
      <w:sz w:val="22"/>
      <w:szCs w:val="22"/>
      <w:lang w:val="en-US" w:eastAsia="en-US"/>
    </w:rPr>
  </w:style>
  <w:style w:type="paragraph" w:customStyle="1" w:styleId="Tables">
    <w:name w:val="Tables"/>
    <w:basedOn w:val="Normal"/>
    <w:link w:val="TablesChar"/>
    <w:autoRedefine/>
    <w:qFormat/>
    <w:rsid w:val="00FE293B"/>
    <w:pPr>
      <w:spacing w:before="40" w:after="40" w:line="220" w:lineRule="exact"/>
      <w:jc w:val="left"/>
    </w:pPr>
    <w:rPr>
      <w:sz w:val="20"/>
    </w:rPr>
  </w:style>
  <w:style w:type="character" w:customStyle="1" w:styleId="FigurecaptionsChar">
    <w:name w:val="Figure captions Char"/>
    <w:link w:val="Figurecaptions"/>
    <w:rsid w:val="00FE293B"/>
    <w:rPr>
      <w:rFonts w:ascii="Times New Roman" w:hAnsi="Times New Roman"/>
      <w:i/>
      <w:color w:val="000000"/>
      <w:szCs w:val="22"/>
      <w:lang w:val="en-US" w:eastAsia="en-US"/>
    </w:rPr>
  </w:style>
  <w:style w:type="paragraph" w:customStyle="1" w:styleId="Tablecaptions">
    <w:name w:val="Table captions"/>
    <w:basedOn w:val="Normal"/>
    <w:link w:val="TablecaptionsChar"/>
    <w:autoRedefine/>
    <w:qFormat/>
    <w:rsid w:val="00FE293B"/>
    <w:pPr>
      <w:spacing w:before="120" w:after="60" w:line="220" w:lineRule="exact"/>
    </w:pPr>
    <w:rPr>
      <w:i/>
      <w:sz w:val="20"/>
    </w:rPr>
  </w:style>
  <w:style w:type="character" w:customStyle="1" w:styleId="TablesChar">
    <w:name w:val="Tables Char"/>
    <w:link w:val="Tables"/>
    <w:rsid w:val="00FE293B"/>
    <w:rPr>
      <w:rFonts w:ascii="Times New Roman" w:hAnsi="Times New Roman"/>
      <w:color w:val="000000"/>
      <w:szCs w:val="22"/>
      <w:lang w:val="en-US" w:eastAsia="en-US"/>
    </w:rPr>
  </w:style>
  <w:style w:type="paragraph" w:customStyle="1" w:styleId="Nomenclature">
    <w:name w:val="Nomenclature"/>
    <w:basedOn w:val="Normal"/>
    <w:link w:val="NomenclatureChar"/>
    <w:qFormat/>
    <w:rsid w:val="00BD3311"/>
  </w:style>
  <w:style w:type="character" w:customStyle="1" w:styleId="TablecaptionsChar">
    <w:name w:val="Table captions Char"/>
    <w:link w:val="Tablecaptions"/>
    <w:rsid w:val="00FE293B"/>
    <w:rPr>
      <w:rFonts w:ascii="Times New Roman" w:hAnsi="Times New Roman"/>
      <w:i/>
      <w:color w:val="000000"/>
      <w:szCs w:val="22"/>
      <w:lang w:val="en-US" w:eastAsia="en-US"/>
    </w:rPr>
  </w:style>
  <w:style w:type="paragraph" w:customStyle="1" w:styleId="Acknowledge">
    <w:name w:val="Acknowledge"/>
    <w:basedOn w:val="Normal"/>
    <w:link w:val="AcknowledgeChar"/>
    <w:autoRedefine/>
    <w:qFormat/>
    <w:rsid w:val="00BD3311"/>
  </w:style>
  <w:style w:type="character" w:customStyle="1" w:styleId="NomenclatureChar">
    <w:name w:val="Nomenclature Char"/>
    <w:link w:val="Nomenclature"/>
    <w:rsid w:val="00BD3311"/>
    <w:rPr>
      <w:rFonts w:ascii="Times New Roman" w:hAnsi="Times New Roman"/>
      <w:color w:val="000000"/>
      <w:sz w:val="22"/>
      <w:szCs w:val="22"/>
      <w:lang w:val="en-US" w:eastAsia="en-US"/>
    </w:rPr>
  </w:style>
  <w:style w:type="paragraph" w:customStyle="1" w:styleId="References">
    <w:name w:val="References"/>
    <w:basedOn w:val="Normal"/>
    <w:link w:val="ReferencesChar"/>
    <w:qFormat/>
    <w:rsid w:val="00660AFA"/>
    <w:pPr>
      <w:numPr>
        <w:numId w:val="11"/>
      </w:numPr>
      <w:spacing w:before="0" w:line="220" w:lineRule="exact"/>
    </w:pPr>
    <w:rPr>
      <w:sz w:val="20"/>
    </w:rPr>
  </w:style>
  <w:style w:type="character" w:customStyle="1" w:styleId="AcknowledgeChar">
    <w:name w:val="Acknowledge Char"/>
    <w:link w:val="Acknowledge"/>
    <w:rsid w:val="00BD3311"/>
    <w:rPr>
      <w:rFonts w:ascii="Times New Roman" w:hAnsi="Times New Roman"/>
      <w:color w:val="000000"/>
      <w:sz w:val="22"/>
      <w:szCs w:val="22"/>
      <w:lang w:val="en-US" w:eastAsia="en-US"/>
    </w:rPr>
  </w:style>
  <w:style w:type="character" w:customStyle="1" w:styleId="ReferencesChar">
    <w:name w:val="References Char"/>
    <w:link w:val="References"/>
    <w:rsid w:val="00660AFA"/>
    <w:rPr>
      <w:rFonts w:ascii="Times New Roman" w:hAnsi="Times New Roman"/>
      <w:color w:val="000000"/>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943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5.w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9.wmf"/><Relationship Id="rId7" Type="http://schemas.openxmlformats.org/officeDocument/2006/relationships/oleObject" Target="embeddings/oleObject1.bin"/><Relationship Id="rId12" Type="http://schemas.openxmlformats.org/officeDocument/2006/relationships/image" Target="media/image4.png"/><Relationship Id="rId17" Type="http://schemas.openxmlformats.org/officeDocument/2006/relationships/image" Target="media/image7.wmf"/><Relationship Id="rId25" Type="http://schemas.openxmlformats.org/officeDocument/2006/relationships/image" Target="media/image11.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oleObject" Target="embeddings/oleObject9.bin"/><Relationship Id="rId5" Type="http://schemas.openxmlformats.org/officeDocument/2006/relationships/hyperlink" Target="http://en.wikipedia.org/wiki/ISO_3166-1" TargetMode="Externa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1.bin"/><Relationship Id="rId10" Type="http://schemas.openxmlformats.org/officeDocument/2006/relationships/image" Target="media/image3.wmf"/><Relationship Id="rId19" Type="http://schemas.openxmlformats.org/officeDocument/2006/relationships/image" Target="media/image8.wmf"/><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2.w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SimTerm_paper_template.dotx</Template>
  <TotalTime>18</TotalTime>
  <Pages>4</Pages>
  <Words>1578</Words>
  <Characters>8995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MFN</Company>
  <LinksUpToDate>false</LinksUpToDate>
  <CharactersWithSpaces>10552</CharactersWithSpaces>
  <SharedDoc>false</SharedDoc>
  <HLinks>
    <vt:vector size="18" baseType="variant">
      <vt:variant>
        <vt:i4>3211294</vt:i4>
      </vt:variant>
      <vt:variant>
        <vt:i4>6</vt:i4>
      </vt:variant>
      <vt:variant>
        <vt:i4>0</vt:i4>
      </vt:variant>
      <vt:variant>
        <vt:i4>5</vt:i4>
      </vt:variant>
      <vt:variant>
        <vt:lpwstr>http://en.wikipedia.org/wiki/ISO_3166-1</vt:lpwstr>
      </vt:variant>
      <vt:variant>
        <vt:lpwstr/>
      </vt:variant>
      <vt:variant>
        <vt:i4>4259950</vt:i4>
      </vt:variant>
      <vt:variant>
        <vt:i4>3</vt:i4>
      </vt:variant>
      <vt:variant>
        <vt:i4>0</vt:i4>
      </vt:variant>
      <vt:variant>
        <vt:i4>5</vt:i4>
      </vt:variant>
      <vt:variant>
        <vt:lpwstr>mailto:simterm@masfak.ni.ac.rs?subject=SimTerm%202013%20Abstract</vt:lpwstr>
      </vt:variant>
      <vt:variant>
        <vt:lpwstr/>
      </vt:variant>
      <vt:variant>
        <vt:i4>4259950</vt:i4>
      </vt:variant>
      <vt:variant>
        <vt:i4>0</vt:i4>
      </vt:variant>
      <vt:variant>
        <vt:i4>0</vt:i4>
      </vt:variant>
      <vt:variant>
        <vt:i4>5</vt:i4>
      </vt:variant>
      <vt:variant>
        <vt:lpwstr>mailto:simterm@masfak.ni.ac.rs?subject=SimTerm%202013%20Abstract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Dragana</dc:creator>
  <cp:keywords/>
  <cp:lastModifiedBy>Dragana Dimitrijevic Jovanovic</cp:lastModifiedBy>
  <cp:revision>1</cp:revision>
  <dcterms:created xsi:type="dcterms:W3CDTF">2026-05-27T13:32:00Z</dcterms:created>
  <dcterms:modified xsi:type="dcterms:W3CDTF">2026-05-27T13:50:00Z</dcterms:modified>
</cp:coreProperties>
</file>